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A453D3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ED773E" w:rsidRDefault="004B5EB2" w:rsidP="00ED773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</w:t>
                        </w:r>
                      </w:p>
                      <w:p w:rsidR="004B5EB2" w:rsidRDefault="004B5EB2" w:rsidP="00ED773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B19D4" w:rsidP="00AC01B3">
            <w:pPr>
              <w:ind w:left="-108"/>
              <w:jc w:val="both"/>
            </w:pPr>
            <w:r w:rsidRPr="00DB19D4">
              <w:t xml:space="preserve">О </w:t>
            </w:r>
            <w:r w:rsidR="00AC01B3">
              <w:t>З</w:t>
            </w:r>
            <w:r w:rsidRPr="00DB19D4">
              <w:t>акон</w:t>
            </w:r>
            <w:r w:rsidR="00AC01B3">
              <w:t>е</w:t>
            </w:r>
            <w:bookmarkStart w:id="0" w:name="_GoBack"/>
            <w:bookmarkEnd w:id="0"/>
            <w:r w:rsidRPr="00DB19D4">
              <w:t xml:space="preserve"> Приморского края "О внесении изменений в  Закон Приморского края "О Законодательно</w:t>
            </w:r>
            <w:r w:rsidR="00BF29D3">
              <w:t>м Собрании</w:t>
            </w:r>
            <w:r w:rsidRPr="00DB19D4"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3C4F85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E11486" w:rsidRDefault="00E11486" w:rsidP="00E11486">
      <w:pPr>
        <w:ind w:firstLine="709"/>
        <w:jc w:val="both"/>
      </w:pPr>
      <w:r>
        <w:t xml:space="preserve">1.Принять Закон Приморского края </w:t>
      </w:r>
      <w:r w:rsidR="00DB19D4" w:rsidRPr="00DB19D4">
        <w:t>"О внесении изменений в  Закон Приморского края "О Законодательно</w:t>
      </w:r>
      <w:r w:rsidR="00E63707">
        <w:t>м</w:t>
      </w:r>
      <w:r w:rsidR="00DB19D4" w:rsidRPr="00DB19D4">
        <w:t xml:space="preserve"> Собрани</w:t>
      </w:r>
      <w:r w:rsidR="00E63707">
        <w:t>и</w:t>
      </w:r>
      <w:r w:rsidR="00DB19D4" w:rsidRPr="00DB19D4">
        <w:t xml:space="preserve"> Приморского края"</w:t>
      </w:r>
      <w:r w:rsidR="00DB19D4">
        <w:t>.</w:t>
      </w:r>
    </w:p>
    <w:p w:rsidR="00DB19D4" w:rsidRDefault="00DB19D4" w:rsidP="00E11486">
      <w:pPr>
        <w:ind w:firstLine="709"/>
        <w:jc w:val="both"/>
      </w:pPr>
    </w:p>
    <w:p w:rsidR="00E11486" w:rsidRDefault="00E11486" w:rsidP="00E1148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1486" w:rsidRDefault="00E11486" w:rsidP="00E11486">
      <w:pPr>
        <w:jc w:val="both"/>
      </w:pPr>
    </w:p>
    <w:p w:rsidR="004B5EB2" w:rsidRDefault="00E11486" w:rsidP="00E1148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3D3" w:rsidRDefault="00A453D3">
      <w:r>
        <w:separator/>
      </w:r>
    </w:p>
  </w:endnote>
  <w:endnote w:type="continuationSeparator" w:id="0">
    <w:p w:rsidR="00A453D3" w:rsidRDefault="00A45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3D3" w:rsidRDefault="00A453D3">
      <w:r>
        <w:separator/>
      </w:r>
    </w:p>
  </w:footnote>
  <w:footnote w:type="continuationSeparator" w:id="0">
    <w:p w:rsidR="00A453D3" w:rsidRDefault="00A453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2E22"/>
    <w:rsid w:val="0004501C"/>
    <w:rsid w:val="00057575"/>
    <w:rsid w:val="000B3FB2"/>
    <w:rsid w:val="000D628E"/>
    <w:rsid w:val="000E5228"/>
    <w:rsid w:val="00123119"/>
    <w:rsid w:val="00155F7F"/>
    <w:rsid w:val="002C2808"/>
    <w:rsid w:val="003325F4"/>
    <w:rsid w:val="00392E21"/>
    <w:rsid w:val="003C4F85"/>
    <w:rsid w:val="004B5EB2"/>
    <w:rsid w:val="004B69FA"/>
    <w:rsid w:val="004D1A01"/>
    <w:rsid w:val="005500AC"/>
    <w:rsid w:val="005A6019"/>
    <w:rsid w:val="005E6130"/>
    <w:rsid w:val="00661786"/>
    <w:rsid w:val="00695A4A"/>
    <w:rsid w:val="006D45ED"/>
    <w:rsid w:val="006E650F"/>
    <w:rsid w:val="0072239E"/>
    <w:rsid w:val="00726997"/>
    <w:rsid w:val="007A6D8D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1444"/>
    <w:rsid w:val="009C06BA"/>
    <w:rsid w:val="00A03052"/>
    <w:rsid w:val="00A13794"/>
    <w:rsid w:val="00A26C60"/>
    <w:rsid w:val="00A453D3"/>
    <w:rsid w:val="00A93332"/>
    <w:rsid w:val="00AC01B3"/>
    <w:rsid w:val="00AE5EE6"/>
    <w:rsid w:val="00BA4A5F"/>
    <w:rsid w:val="00BA58C7"/>
    <w:rsid w:val="00BF29D3"/>
    <w:rsid w:val="00C20E8F"/>
    <w:rsid w:val="00CA7E54"/>
    <w:rsid w:val="00CE19DF"/>
    <w:rsid w:val="00D02716"/>
    <w:rsid w:val="00DB19D4"/>
    <w:rsid w:val="00DC2E0D"/>
    <w:rsid w:val="00DF01B2"/>
    <w:rsid w:val="00E11486"/>
    <w:rsid w:val="00E63707"/>
    <w:rsid w:val="00E93A7F"/>
    <w:rsid w:val="00ED773E"/>
    <w:rsid w:val="00EF502B"/>
    <w:rsid w:val="00F72E2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E22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4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8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13</cp:revision>
  <cp:lastPrinted>2014-06-11T03:09:00Z</cp:lastPrinted>
  <dcterms:created xsi:type="dcterms:W3CDTF">2014-06-10T02:35:00Z</dcterms:created>
  <dcterms:modified xsi:type="dcterms:W3CDTF">2015-11-10T04:11:00Z</dcterms:modified>
</cp:coreProperties>
</file>