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646E">
        <w:tc>
          <w:tcPr>
            <w:tcW w:w="9570" w:type="dxa"/>
          </w:tcPr>
          <w:p w:rsidR="0089646E" w:rsidRDefault="004A761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646E" w:rsidRDefault="00502A8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929A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89646E" w:rsidRDefault="00502A8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89646E" w:rsidRDefault="00502A8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89646E" w:rsidRDefault="00502A8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89646E" w:rsidRDefault="00502A8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929A1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89646E" w:rsidRDefault="00502A8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89646E" w:rsidRDefault="00502A8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89646E" w:rsidRDefault="00502A8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2F21" w:rsidRDefault="001F03BB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</w:t>
      </w:r>
      <w:r w:rsidR="009F2F21">
        <w:rPr>
          <w:b/>
          <w:bCs/>
          <w:szCs w:val="28"/>
        </w:rPr>
        <w:t>Й</w:t>
      </w:r>
      <w:r>
        <w:rPr>
          <w:b/>
          <w:bCs/>
          <w:szCs w:val="28"/>
        </w:rPr>
        <w:t xml:space="preserve"> В </w:t>
      </w:r>
      <w:r w:rsidR="009F2F21">
        <w:rPr>
          <w:b/>
          <w:bCs/>
          <w:szCs w:val="28"/>
        </w:rPr>
        <w:t>ЗАКОН</w:t>
      </w:r>
      <w:r>
        <w:rPr>
          <w:b/>
          <w:bCs/>
          <w:szCs w:val="28"/>
        </w:rPr>
        <w:t xml:space="preserve"> ПРИМОРСКОГО КРАЯ </w:t>
      </w:r>
    </w:p>
    <w:p w:rsidR="0089646E" w:rsidRDefault="001F03B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  <w:bCs/>
          <w:szCs w:val="28"/>
        </w:rPr>
        <w:t>"О ЗАКОНОДАТЕЛЬНОМ СОБРАНИИ</w:t>
      </w:r>
      <w:r>
        <w:rPr>
          <w:b/>
          <w:bCs/>
          <w:szCs w:val="28"/>
        </w:rPr>
        <w:br/>
        <w:t xml:space="preserve">  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C929A1" w:rsidRDefault="00C929A1" w:rsidP="00C929A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C929A1" w:rsidRDefault="00C929A1" w:rsidP="00C929A1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1F03BB" w:rsidRDefault="001F03BB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</w:t>
      </w:r>
      <w:smartTag w:uri="urn:schemas-microsoft-com:office:smarttags" w:element="PersonName">
        <w:r w:rsidRPr="00FE4B1D">
          <w:rPr>
            <w:szCs w:val="28"/>
          </w:rPr>
          <w:t>Я</w:t>
        </w:r>
      </w:smartTag>
      <w:r w:rsidRPr="00FE4B1D">
        <w:rPr>
          <w:szCs w:val="28"/>
        </w:rPr>
        <w:t xml:space="preserve">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F6287B">
        <w:rPr>
          <w:rFonts w:ascii="Times New Roman" w:hAnsi="Times New Roman" w:cs="Times New Roman"/>
          <w:sz w:val="28"/>
          <w:szCs w:val="28"/>
        </w:rPr>
        <w:t xml:space="preserve"> </w:t>
      </w:r>
      <w:r w:rsidRPr="00FE4B1D">
        <w:rPr>
          <w:rFonts w:ascii="Times New Roman" w:hAnsi="Times New Roman" w:cs="Times New Roman"/>
          <w:sz w:val="28"/>
          <w:szCs w:val="28"/>
        </w:rPr>
        <w:t>1</w:t>
      </w:r>
      <w:r w:rsidR="00285AAC">
        <w:rPr>
          <w:rFonts w:ascii="Times New Roman" w:hAnsi="Times New Roman" w:cs="Times New Roman"/>
          <w:sz w:val="28"/>
          <w:szCs w:val="28"/>
        </w:rPr>
        <w:t>9; 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697A13">
        <w:rPr>
          <w:rFonts w:ascii="Times New Roman" w:hAnsi="Times New Roman" w:cs="Times New Roman"/>
          <w:sz w:val="28"/>
          <w:szCs w:val="28"/>
        </w:rPr>
        <w:t>) следующи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697A13">
        <w:rPr>
          <w:rFonts w:ascii="Times New Roman" w:hAnsi="Times New Roman" w:cs="Times New Roman"/>
          <w:sz w:val="28"/>
          <w:szCs w:val="28"/>
        </w:rPr>
        <w:t>я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C0C69" w:rsidRPr="00FE4B1D" w:rsidRDefault="009C0C69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69">
        <w:rPr>
          <w:rFonts w:ascii="Times New Roman" w:hAnsi="Times New Roman" w:cs="Times New Roman"/>
          <w:sz w:val="28"/>
          <w:szCs w:val="28"/>
        </w:rPr>
        <w:t>1)пункт 4 статьи 15 после слов "распространяются ограничения" дополнить словами "и обязанности";</w:t>
      </w:r>
    </w:p>
    <w:p w:rsidR="001F03BB" w:rsidRPr="00FE4B1D" w:rsidRDefault="009C0C69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1F03BB">
        <w:rPr>
          <w:rFonts w:ascii="Times New Roman" w:hAnsi="Times New Roman" w:cs="Times New Roman"/>
          <w:sz w:val="28"/>
          <w:szCs w:val="28"/>
        </w:rPr>
        <w:t xml:space="preserve">в </w:t>
      </w:r>
      <w:r w:rsidR="001F03BB" w:rsidRPr="00FE4B1D">
        <w:rPr>
          <w:rFonts w:ascii="Times New Roman" w:hAnsi="Times New Roman" w:cs="Times New Roman"/>
          <w:sz w:val="28"/>
          <w:szCs w:val="28"/>
        </w:rPr>
        <w:t>пункте 18</w:t>
      </w:r>
      <w:r w:rsidR="00D41AFC">
        <w:rPr>
          <w:rFonts w:ascii="Times New Roman" w:hAnsi="Times New Roman" w:cs="Times New Roman"/>
          <w:sz w:val="28"/>
          <w:szCs w:val="28"/>
        </w:rPr>
        <w:t xml:space="preserve"> статьи 20</w:t>
      </w:r>
      <w:r w:rsidR="001F03BB" w:rsidRPr="00FE4B1D">
        <w:rPr>
          <w:rFonts w:ascii="Times New Roman" w:hAnsi="Times New Roman" w:cs="Times New Roman"/>
          <w:sz w:val="28"/>
          <w:szCs w:val="28"/>
        </w:rPr>
        <w:t xml:space="preserve"> слова "назначения на должность прокурора Приморского края" заменить словами "представления Генерального прокурора Российской Федерации о назначении на должность прокурора Приморского края".</w:t>
      </w:r>
    </w:p>
    <w:p w:rsidR="001F03BB" w:rsidRPr="001847B8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</w:t>
      </w:r>
      <w:smartTag w:uri="urn:schemas-microsoft-com:office:smarttags" w:element="PersonName">
        <w:r w:rsidRPr="00786F25">
          <w:rPr>
            <w:szCs w:val="28"/>
          </w:rPr>
          <w:t>Я</w:t>
        </w:r>
      </w:smartTag>
      <w:r w:rsidRPr="00786F25">
        <w:rPr>
          <w:szCs w:val="28"/>
        </w:rPr>
        <w:t xml:space="preserve"> 2.</w:t>
      </w:r>
    </w:p>
    <w:p w:rsidR="001F03BB" w:rsidRPr="00786F25" w:rsidRDefault="001F03BB" w:rsidP="001F03B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F03BB" w:rsidRPr="00786F25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>Губернатор края                                                                      В.В. Миклушевский</w:t>
      </w:r>
    </w:p>
    <w:sectPr w:rsidR="001F03BB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64B" w:rsidRDefault="0067264B" w:rsidP="00311AE2">
      <w:r>
        <w:separator/>
      </w:r>
    </w:p>
  </w:endnote>
  <w:endnote w:type="continuationSeparator" w:id="0">
    <w:p w:rsidR="0067264B" w:rsidRDefault="0067264B" w:rsidP="0031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64B" w:rsidRDefault="0067264B" w:rsidP="00311AE2">
      <w:r>
        <w:separator/>
      </w:r>
    </w:p>
  </w:footnote>
  <w:footnote w:type="continuationSeparator" w:id="0">
    <w:p w:rsidR="0067264B" w:rsidRDefault="0067264B" w:rsidP="0031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99F"/>
    <w:rsid w:val="001C0357"/>
    <w:rsid w:val="001F03BB"/>
    <w:rsid w:val="00285AAC"/>
    <w:rsid w:val="004A7612"/>
    <w:rsid w:val="00502A88"/>
    <w:rsid w:val="0067264B"/>
    <w:rsid w:val="00697A13"/>
    <w:rsid w:val="00822898"/>
    <w:rsid w:val="0089646E"/>
    <w:rsid w:val="00967BE9"/>
    <w:rsid w:val="00994DFE"/>
    <w:rsid w:val="009C0C69"/>
    <w:rsid w:val="009D099F"/>
    <w:rsid w:val="009F2F21"/>
    <w:rsid w:val="00C929A1"/>
    <w:rsid w:val="00CC05D8"/>
    <w:rsid w:val="00D41AFC"/>
    <w:rsid w:val="00E42CCD"/>
    <w:rsid w:val="00F6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13</TotalTime>
  <Pages>1</Pages>
  <Words>244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11</cp:revision>
  <cp:lastPrinted>2015-11-17T01:34:00Z</cp:lastPrinted>
  <dcterms:created xsi:type="dcterms:W3CDTF">2015-11-02T01:01:00Z</dcterms:created>
  <dcterms:modified xsi:type="dcterms:W3CDTF">2015-11-17T01:34:00Z</dcterms:modified>
</cp:coreProperties>
</file>