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5018D7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DC1815" w:rsidRPr="00DC1815" w:rsidRDefault="00DC1815" w:rsidP="00DC1815">
                        <w:pPr>
                          <w:rPr>
                            <w:sz w:val="20"/>
                          </w:rPr>
                        </w:pPr>
                        <w:r w:rsidRPr="00DC1815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DC1815" w:rsidRPr="00DC1815" w:rsidRDefault="00DC1815" w:rsidP="00DC1815">
                        <w:pPr>
                          <w:rPr>
                            <w:sz w:val="20"/>
                          </w:rPr>
                        </w:pPr>
                        <w:r w:rsidRPr="00DC1815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DC1815" w:rsidRDefault="00DC1815" w:rsidP="00DC1815">
                        <w:pPr>
                          <w:rPr>
                            <w:sz w:val="20"/>
                          </w:rPr>
                        </w:pPr>
                        <w:r w:rsidRPr="00DC1815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DC1815" w:rsidRDefault="00DC1815" w:rsidP="00DC1815">
                        <w:pPr>
                          <w:rPr>
                            <w:sz w:val="20"/>
                          </w:rPr>
                        </w:pPr>
                        <w:r w:rsidRPr="00DC1815">
                          <w:rPr>
                            <w:sz w:val="20"/>
                          </w:rPr>
                          <w:t xml:space="preserve">и организации работы </w:t>
                        </w:r>
                      </w:p>
                      <w:p w:rsidR="0001548B" w:rsidRDefault="00DC1815" w:rsidP="00DC1815">
                        <w:pPr>
                          <w:rPr>
                            <w:sz w:val="20"/>
                          </w:rPr>
                        </w:pPr>
                        <w:r w:rsidRPr="00DC1815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C1C9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EA125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A1250" w:rsidRDefault="00EA1250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312D93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  Закон Приморского края</w:t>
            </w:r>
            <w:r w:rsidR="005018D7">
              <w:t xml:space="preserve">               </w:t>
            </w:r>
            <w:bookmarkStart w:id="0" w:name="_GoBack"/>
            <w:bookmarkEnd w:id="0"/>
            <w:r>
              <w:t xml:space="preserve"> "О</w:t>
            </w:r>
            <w:proofErr w:type="gramStart"/>
            <w:r>
              <w:t xml:space="preserve"> </w:t>
            </w:r>
            <w:r w:rsidR="00312D93">
              <w:t>З</w:t>
            </w:r>
            <w:proofErr w:type="gramEnd"/>
            <w:r w:rsidR="00312D93">
              <w:t>аконодательно</w:t>
            </w:r>
            <w:r>
              <w:t xml:space="preserve"> Собрани</w:t>
            </w:r>
            <w:r w:rsidR="00312D93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  Закон Приморского края "О Законодательно</w:t>
      </w:r>
      <w:r w:rsidR="00496906">
        <w:t>м Собрании</w:t>
      </w:r>
      <w:r w:rsidR="000457F7">
        <w:t xml:space="preserve"> Приморского края"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4B5EB2" w:rsidRDefault="00310478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310478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843" w:rsidRDefault="002B6843">
      <w:r>
        <w:separator/>
      </w:r>
    </w:p>
  </w:endnote>
  <w:endnote w:type="continuationSeparator" w:id="0">
    <w:p w:rsidR="002B6843" w:rsidRDefault="002B6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843" w:rsidRDefault="002B6843">
      <w:r>
        <w:separator/>
      </w:r>
    </w:p>
  </w:footnote>
  <w:footnote w:type="continuationSeparator" w:id="0">
    <w:p w:rsidR="002B6843" w:rsidRDefault="002B68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B6843"/>
    <w:rsid w:val="00310478"/>
    <w:rsid w:val="00312D93"/>
    <w:rsid w:val="003325F4"/>
    <w:rsid w:val="003702E6"/>
    <w:rsid w:val="00392E21"/>
    <w:rsid w:val="00393523"/>
    <w:rsid w:val="003942D8"/>
    <w:rsid w:val="0045483D"/>
    <w:rsid w:val="00496906"/>
    <w:rsid w:val="004B5EB2"/>
    <w:rsid w:val="004B69FA"/>
    <w:rsid w:val="004D1A01"/>
    <w:rsid w:val="005018D7"/>
    <w:rsid w:val="005A6019"/>
    <w:rsid w:val="005E6130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959AC"/>
    <w:rsid w:val="009C06BA"/>
    <w:rsid w:val="00A13794"/>
    <w:rsid w:val="00A26C60"/>
    <w:rsid w:val="00A93332"/>
    <w:rsid w:val="00AD57B1"/>
    <w:rsid w:val="00AE5EE6"/>
    <w:rsid w:val="00BA58C7"/>
    <w:rsid w:val="00C20E8F"/>
    <w:rsid w:val="00C31292"/>
    <w:rsid w:val="00C97A3F"/>
    <w:rsid w:val="00CA7E54"/>
    <w:rsid w:val="00CC1C98"/>
    <w:rsid w:val="00CE19DF"/>
    <w:rsid w:val="00D02716"/>
    <w:rsid w:val="00DC1815"/>
    <w:rsid w:val="00DF01B2"/>
    <w:rsid w:val="00E93A7F"/>
    <w:rsid w:val="00EA1250"/>
    <w:rsid w:val="00EE0ED4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26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23</cp:revision>
  <cp:lastPrinted>2014-06-11T03:07:00Z</cp:lastPrinted>
  <dcterms:created xsi:type="dcterms:W3CDTF">2014-10-13T22:19:00Z</dcterms:created>
  <dcterms:modified xsi:type="dcterms:W3CDTF">2015-11-10T00:39:00Z</dcterms:modified>
</cp:coreProperties>
</file>