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89646E">
        <w:tc>
          <w:tcPr>
            <w:tcW w:w="9570" w:type="dxa"/>
          </w:tcPr>
          <w:p w:rsidR="0089646E" w:rsidRDefault="004A7612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9646E" w:rsidRDefault="00502A8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9D099F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89646E" w:rsidRDefault="00502A8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89646E" w:rsidRDefault="00502A8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регламенту, депутатской этике </w:t>
                                  </w:r>
                                </w:p>
                                <w:p w:rsidR="0089646E" w:rsidRDefault="00502A8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организации работы Законодательного Собрания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89646E" w:rsidRDefault="00502A8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9D099F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89646E" w:rsidRDefault="00502A8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89646E" w:rsidRDefault="00502A8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регламенту, депутатской этике </w:t>
                            </w:r>
                          </w:p>
                          <w:p w:rsidR="0089646E" w:rsidRDefault="00502A8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организации работы Законодательного Собрания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89646E" w:rsidRDefault="0089646E"/>
          <w:p w:rsidR="0089646E" w:rsidRDefault="0089646E"/>
        </w:tc>
      </w:tr>
      <w:tr w:rsidR="0089646E">
        <w:tc>
          <w:tcPr>
            <w:tcW w:w="9570" w:type="dxa"/>
          </w:tcPr>
          <w:p w:rsidR="0089646E" w:rsidRDefault="00502A8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F2F21" w:rsidRDefault="001F03BB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bCs/>
          <w:szCs w:val="28"/>
        </w:rPr>
      </w:pPr>
      <w:r>
        <w:rPr>
          <w:b/>
          <w:bCs/>
          <w:szCs w:val="28"/>
        </w:rPr>
        <w:t>О ВНЕСЕНИИ ИЗМЕНЕНИ</w:t>
      </w:r>
      <w:r w:rsidR="009F2F21">
        <w:rPr>
          <w:b/>
          <w:bCs/>
          <w:szCs w:val="28"/>
        </w:rPr>
        <w:t>Й</w:t>
      </w:r>
      <w:r>
        <w:rPr>
          <w:b/>
          <w:bCs/>
          <w:szCs w:val="28"/>
        </w:rPr>
        <w:t xml:space="preserve"> В </w:t>
      </w:r>
      <w:r w:rsidR="009F2F21">
        <w:rPr>
          <w:b/>
          <w:bCs/>
          <w:szCs w:val="28"/>
        </w:rPr>
        <w:t>ЗАКОН</w:t>
      </w:r>
      <w:r>
        <w:rPr>
          <w:b/>
          <w:bCs/>
          <w:szCs w:val="28"/>
        </w:rPr>
        <w:t xml:space="preserve"> ПРИМОРСКОГО КРАЯ </w:t>
      </w:r>
    </w:p>
    <w:p w:rsidR="0089646E" w:rsidRDefault="001F03BB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  <w:bCs/>
          <w:szCs w:val="28"/>
        </w:rPr>
        <w:t>"О ЗАКОНОДАТЕЛЬНОМ СОБРАНИИ</w:t>
      </w:r>
      <w:r>
        <w:rPr>
          <w:b/>
          <w:bCs/>
          <w:szCs w:val="28"/>
        </w:rPr>
        <w:br/>
        <w:t xml:space="preserve">  ПРИМОРСКОГО КРАЯ"</w:t>
      </w:r>
    </w:p>
    <w:p w:rsidR="0089646E" w:rsidRDefault="0089646E">
      <w:pPr>
        <w:pStyle w:val="a3"/>
        <w:tabs>
          <w:tab w:val="clear" w:pos="4153"/>
          <w:tab w:val="clear" w:pos="8306"/>
        </w:tabs>
      </w:pPr>
    </w:p>
    <w:p w:rsidR="001F03BB" w:rsidRDefault="00502A88">
      <w:pPr>
        <w:ind w:firstLine="720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1F03BB" w:rsidRDefault="001F03BB" w:rsidP="001F03BB"/>
    <w:p w:rsidR="001F03BB" w:rsidRPr="00FE4B1D" w:rsidRDefault="001F03BB" w:rsidP="001F03B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E4B1D">
        <w:rPr>
          <w:szCs w:val="28"/>
        </w:rPr>
        <w:t>СТАТЬ</w:t>
      </w:r>
      <w:smartTag w:uri="urn:schemas-microsoft-com:office:smarttags" w:element="PersonName">
        <w:r w:rsidRPr="00FE4B1D">
          <w:rPr>
            <w:szCs w:val="28"/>
          </w:rPr>
          <w:t>Я</w:t>
        </w:r>
      </w:smartTag>
      <w:r w:rsidRPr="00FE4B1D">
        <w:rPr>
          <w:szCs w:val="28"/>
        </w:rPr>
        <w:t xml:space="preserve"> 1.</w:t>
      </w:r>
    </w:p>
    <w:p w:rsidR="001F03BB" w:rsidRDefault="001F03BB" w:rsidP="001F03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4B1D">
        <w:rPr>
          <w:rFonts w:ascii="Times New Roman" w:hAnsi="Times New Roman" w:cs="Times New Roman"/>
          <w:sz w:val="28"/>
          <w:szCs w:val="28"/>
        </w:rPr>
        <w:t>Внести в Закон Приморского края от 5 мая 1995 года 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17, № 6, стр. 10;</w:t>
      </w:r>
      <w:proofErr w:type="gramEnd"/>
      <w:r w:rsidRPr="00FE4B1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E4B1D">
        <w:rPr>
          <w:rFonts w:ascii="Times New Roman" w:hAnsi="Times New Roman" w:cs="Times New Roman"/>
          <w:sz w:val="28"/>
          <w:szCs w:val="28"/>
        </w:rPr>
        <w:t xml:space="preserve">2003, № 35, стр. 8; 2005, № 90, стр. 4; 2006, № 4, стр. 99; 2007, № 14, стр. 46; 2008, № 68, стр. 125, № 89, стр. 14; 2009, № 107,                стр. 32, № 118, стр. 44; 2010, № 157, стр. 20, № 163, стр. 39; 2011, № 176,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E4B1D">
        <w:rPr>
          <w:rFonts w:ascii="Times New Roman" w:hAnsi="Times New Roman" w:cs="Times New Roman"/>
          <w:sz w:val="28"/>
          <w:szCs w:val="28"/>
        </w:rPr>
        <w:t>стр. 20, № 201, стр.</w:t>
      </w:r>
      <w:r w:rsidR="00BE022A">
        <w:rPr>
          <w:rFonts w:ascii="Times New Roman" w:hAnsi="Times New Roman" w:cs="Times New Roman"/>
          <w:sz w:val="28"/>
          <w:szCs w:val="28"/>
        </w:rPr>
        <w:t xml:space="preserve"> 19; </w:t>
      </w:r>
      <w:r w:rsidR="00B251A5" w:rsidRPr="00B251A5">
        <w:rPr>
          <w:rFonts w:ascii="Times New Roman" w:hAnsi="Times New Roman" w:cs="Times New Roman"/>
          <w:sz w:val="28"/>
          <w:szCs w:val="28"/>
        </w:rPr>
        <w:t>2012</w:t>
      </w:r>
      <w:r w:rsidRPr="00FE4B1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3</w:t>
      </w:r>
      <w:bookmarkStart w:id="0" w:name="_GoBack"/>
      <w:bookmarkEnd w:id="0"/>
      <w:r w:rsidRPr="00FE4B1D">
        <w:rPr>
          <w:rFonts w:ascii="Times New Roman" w:hAnsi="Times New Roman" w:cs="Times New Roman"/>
          <w:sz w:val="28"/>
          <w:szCs w:val="28"/>
        </w:rPr>
        <w:t xml:space="preserve">0, стр. 37,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35, стр. 26, стр. 226;</w:t>
      </w:r>
      <w:proofErr w:type="gramEnd"/>
      <w:r w:rsidRPr="00FE4B1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E4B1D">
        <w:rPr>
          <w:rFonts w:ascii="Times New Roman" w:hAnsi="Times New Roman" w:cs="Times New Roman"/>
          <w:sz w:val="28"/>
          <w:szCs w:val="28"/>
        </w:rPr>
        <w:t xml:space="preserve">2013,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46, стр. 19,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52, стр. 47,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55, стр. 37, </w:t>
      </w:r>
      <w:r>
        <w:rPr>
          <w:rFonts w:ascii="Times New Roman" w:hAnsi="Times New Roman" w:cs="Times New Roman"/>
          <w:sz w:val="28"/>
          <w:szCs w:val="28"/>
        </w:rPr>
        <w:t>№ 62, стр. 48; 2014, 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86, стр. 12,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89, стр. 40</w:t>
      </w:r>
      <w:r w:rsidR="00697A13">
        <w:rPr>
          <w:rFonts w:ascii="Times New Roman" w:hAnsi="Times New Roman" w:cs="Times New Roman"/>
          <w:sz w:val="28"/>
          <w:szCs w:val="28"/>
        </w:rPr>
        <w:t xml:space="preserve">, </w:t>
      </w:r>
      <w:r w:rsidR="00697A13" w:rsidRPr="00697A13">
        <w:rPr>
          <w:rFonts w:ascii="Times New Roman" w:hAnsi="Times New Roman" w:cs="Times New Roman"/>
          <w:sz w:val="28"/>
          <w:szCs w:val="28"/>
        </w:rPr>
        <w:t>№ 98, стр. 54</w:t>
      </w:r>
      <w:r w:rsidR="00697A13">
        <w:rPr>
          <w:rFonts w:ascii="Times New Roman" w:hAnsi="Times New Roman" w:cs="Times New Roman"/>
          <w:sz w:val="28"/>
          <w:szCs w:val="28"/>
        </w:rPr>
        <w:t>) следующи</w:t>
      </w:r>
      <w:r w:rsidRPr="00FE4B1D">
        <w:rPr>
          <w:rFonts w:ascii="Times New Roman" w:hAnsi="Times New Roman" w:cs="Times New Roman"/>
          <w:sz w:val="28"/>
          <w:szCs w:val="28"/>
        </w:rPr>
        <w:t>е изменени</w:t>
      </w:r>
      <w:r w:rsidR="00697A13">
        <w:rPr>
          <w:rFonts w:ascii="Times New Roman" w:hAnsi="Times New Roman" w:cs="Times New Roman"/>
          <w:sz w:val="28"/>
          <w:szCs w:val="28"/>
        </w:rPr>
        <w:t>я</w:t>
      </w:r>
      <w:r w:rsidRPr="00FE4B1D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9C0C69" w:rsidRPr="00FE4B1D" w:rsidRDefault="009C0C69" w:rsidP="001F03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C69">
        <w:rPr>
          <w:rFonts w:ascii="Times New Roman" w:hAnsi="Times New Roman" w:cs="Times New Roman"/>
          <w:sz w:val="28"/>
          <w:szCs w:val="28"/>
        </w:rPr>
        <w:t>1)пункт 4 статьи 15 после слов "распространяются ограничения" дополнить словами "и обязанности";</w:t>
      </w:r>
    </w:p>
    <w:p w:rsidR="001F03BB" w:rsidRPr="00FE4B1D" w:rsidRDefault="009C0C69" w:rsidP="001F03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1F03BB">
        <w:rPr>
          <w:rFonts w:ascii="Times New Roman" w:hAnsi="Times New Roman" w:cs="Times New Roman"/>
          <w:sz w:val="28"/>
          <w:szCs w:val="28"/>
        </w:rPr>
        <w:t xml:space="preserve">в </w:t>
      </w:r>
      <w:r w:rsidR="001F03BB" w:rsidRPr="00FE4B1D">
        <w:rPr>
          <w:rFonts w:ascii="Times New Roman" w:hAnsi="Times New Roman" w:cs="Times New Roman"/>
          <w:sz w:val="28"/>
          <w:szCs w:val="28"/>
        </w:rPr>
        <w:t>пункте 18</w:t>
      </w:r>
      <w:r w:rsidR="00D41AFC">
        <w:rPr>
          <w:rFonts w:ascii="Times New Roman" w:hAnsi="Times New Roman" w:cs="Times New Roman"/>
          <w:sz w:val="28"/>
          <w:szCs w:val="28"/>
        </w:rPr>
        <w:t xml:space="preserve"> статьи 20</w:t>
      </w:r>
      <w:r w:rsidR="001F03BB" w:rsidRPr="00FE4B1D">
        <w:rPr>
          <w:rFonts w:ascii="Times New Roman" w:hAnsi="Times New Roman" w:cs="Times New Roman"/>
          <w:sz w:val="28"/>
          <w:szCs w:val="28"/>
        </w:rPr>
        <w:t xml:space="preserve"> слова "назначения на должность прокурора Приморского края" заменить словами "представления Генерального прокурора Российской Федерации о назначении на должность прокурора Приморского края".</w:t>
      </w:r>
    </w:p>
    <w:p w:rsidR="001F03BB" w:rsidRPr="001847B8" w:rsidRDefault="001F03BB" w:rsidP="001F03BB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1F03BB" w:rsidRPr="00786F25" w:rsidRDefault="001F03BB" w:rsidP="001F03BB">
      <w:pPr>
        <w:ind w:firstLine="708"/>
        <w:jc w:val="both"/>
        <w:rPr>
          <w:szCs w:val="28"/>
        </w:rPr>
      </w:pPr>
      <w:r w:rsidRPr="00786F25">
        <w:rPr>
          <w:szCs w:val="28"/>
        </w:rPr>
        <w:t>СТАТЬ</w:t>
      </w:r>
      <w:smartTag w:uri="urn:schemas-microsoft-com:office:smarttags" w:element="PersonName">
        <w:r w:rsidRPr="00786F25">
          <w:rPr>
            <w:szCs w:val="28"/>
          </w:rPr>
          <w:t>Я</w:t>
        </w:r>
      </w:smartTag>
      <w:r w:rsidRPr="00786F25">
        <w:rPr>
          <w:szCs w:val="28"/>
        </w:rPr>
        <w:t xml:space="preserve"> 2.</w:t>
      </w:r>
    </w:p>
    <w:p w:rsidR="001F03BB" w:rsidRPr="00786F25" w:rsidRDefault="001F03BB" w:rsidP="001F03BB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F25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1F03BB" w:rsidRPr="00786F25" w:rsidRDefault="001F03BB" w:rsidP="001F03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F03BB" w:rsidRDefault="001F03BB" w:rsidP="001F03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F03BB" w:rsidRDefault="001F03BB" w:rsidP="001F03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F03BB" w:rsidRDefault="001F03BB" w:rsidP="001F03BB">
      <w:r>
        <w:rPr>
          <w:szCs w:val="28"/>
        </w:rPr>
        <w:t>Губернатор края                                                                      В.В. Миклушевский</w:t>
      </w:r>
    </w:p>
    <w:sectPr w:rsidR="001F03BB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5D8" w:rsidRDefault="00CC05D8" w:rsidP="00311AE2">
      <w:r>
        <w:separator/>
      </w:r>
    </w:p>
  </w:endnote>
  <w:endnote w:type="continuationSeparator" w:id="0">
    <w:p w:rsidR="00CC05D8" w:rsidRDefault="00CC05D8" w:rsidP="00311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5D8" w:rsidRDefault="00CC05D8" w:rsidP="00311AE2">
      <w:r>
        <w:separator/>
      </w:r>
    </w:p>
  </w:footnote>
  <w:footnote w:type="continuationSeparator" w:id="0">
    <w:p w:rsidR="00CC05D8" w:rsidRDefault="00CC05D8" w:rsidP="00311A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46E" w:rsidRDefault="0089646E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99F"/>
    <w:rsid w:val="00114C68"/>
    <w:rsid w:val="001C0357"/>
    <w:rsid w:val="001F03BB"/>
    <w:rsid w:val="004A7612"/>
    <w:rsid w:val="00502A88"/>
    <w:rsid w:val="00520C78"/>
    <w:rsid w:val="00697A13"/>
    <w:rsid w:val="00822898"/>
    <w:rsid w:val="0089646E"/>
    <w:rsid w:val="00967BE9"/>
    <w:rsid w:val="009C0C69"/>
    <w:rsid w:val="009D099F"/>
    <w:rsid w:val="009F2F21"/>
    <w:rsid w:val="00B251A5"/>
    <w:rsid w:val="00BE022A"/>
    <w:rsid w:val="00CC05D8"/>
    <w:rsid w:val="00D41AFC"/>
    <w:rsid w:val="00E4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F03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F03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15</TotalTime>
  <Pages>1</Pages>
  <Words>236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11</cp:revision>
  <cp:lastPrinted>2015-11-17T01:37:00Z</cp:lastPrinted>
  <dcterms:created xsi:type="dcterms:W3CDTF">2015-11-02T01:01:00Z</dcterms:created>
  <dcterms:modified xsi:type="dcterms:W3CDTF">2015-11-17T01:39:00Z</dcterms:modified>
</cp:coreProperties>
</file>