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2239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04501C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изменений в </w:t>
            </w:r>
            <w:r w:rsidR="005500AC">
              <w:t xml:space="preserve">статью 5 </w:t>
            </w:r>
            <w:r>
              <w:t>Закон</w:t>
            </w:r>
            <w:r w:rsidR="005500AC">
              <w:t>а</w:t>
            </w:r>
            <w:r>
              <w:t xml:space="preserve"> Приморского края "О </w:t>
            </w:r>
            <w:r w:rsidR="0004501C">
              <w:t xml:space="preserve">законодательной деятельности в </w:t>
            </w:r>
            <w:r>
              <w:t>Приморско</w:t>
            </w:r>
            <w:r w:rsidR="0004501C">
              <w:t>м</w:t>
            </w:r>
            <w:r>
              <w:t xml:space="preserve"> кра</w:t>
            </w:r>
            <w:r w:rsidR="0004501C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"О внесении изменений в </w:t>
      </w:r>
      <w:r w:rsidR="005500AC">
        <w:t xml:space="preserve">статью 5 </w:t>
      </w:r>
      <w:r>
        <w:t>Закон</w:t>
      </w:r>
      <w:r w:rsidR="005500AC">
        <w:t>а</w:t>
      </w:r>
      <w:r>
        <w:t xml:space="preserve"> Приморского края "О </w:t>
      </w:r>
      <w:r w:rsidR="0004501C">
        <w:t xml:space="preserve">законодательной деятельности в </w:t>
      </w:r>
      <w:r>
        <w:t>Приморско</w:t>
      </w:r>
      <w:r w:rsidR="0004501C">
        <w:t>м</w:t>
      </w:r>
      <w:r>
        <w:t xml:space="preserve"> кра</w:t>
      </w:r>
      <w:r w:rsidR="0004501C">
        <w:t>е</w:t>
      </w:r>
      <w:r>
        <w:t>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D8D" w:rsidRDefault="007A6D8D">
      <w:r>
        <w:separator/>
      </w:r>
    </w:p>
  </w:endnote>
  <w:endnote w:type="continuationSeparator" w:id="0">
    <w:p w:rsidR="007A6D8D" w:rsidRDefault="007A6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D8D" w:rsidRDefault="007A6D8D">
      <w:r>
        <w:separator/>
      </w:r>
    </w:p>
  </w:footnote>
  <w:footnote w:type="continuationSeparator" w:id="0">
    <w:p w:rsidR="007A6D8D" w:rsidRDefault="007A6D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E0D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7</cp:revision>
  <cp:lastPrinted>2014-06-11T03:09:00Z</cp:lastPrinted>
  <dcterms:created xsi:type="dcterms:W3CDTF">2014-06-10T02:35:00Z</dcterms:created>
  <dcterms:modified xsi:type="dcterms:W3CDTF">2014-10-22T02:36:00Z</dcterms:modified>
</cp:coreProperties>
</file>