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Проект подготовлен комитетом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5542F1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F528A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  <w:p w:rsidR="005B69D3" w:rsidRDefault="005B69D3" w:rsidP="00F528A5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F528A5" w:rsidP="005D267E">
            <w:pPr>
              <w:jc w:val="both"/>
              <w:rPr>
                <w:sz w:val="24"/>
              </w:rPr>
            </w:pPr>
            <w:r>
              <w:t xml:space="preserve">Об обращении Законодательного Собрания Приморского края к </w:t>
            </w:r>
            <w:r w:rsidR="005D267E">
              <w:t xml:space="preserve">Председателю Правительства Российской Федерации Медведеву Д.А. по вопросу </w:t>
            </w:r>
            <w:r>
              <w:t xml:space="preserve"> включени</w:t>
            </w:r>
            <w:r w:rsidR="005D267E">
              <w:t>я</w:t>
            </w:r>
            <w:r>
              <w:t xml:space="preserve"> в </w:t>
            </w:r>
            <w:r w:rsidR="00643CC0">
              <w:t>П</w:t>
            </w:r>
            <w:r>
              <w:t xml:space="preserve">еречень видов (пород) деревьев и кустарников, заготовка древесины которых не допускается, липы амурской, маньчжурской и </w:t>
            </w:r>
            <w:proofErr w:type="spellStart"/>
            <w:r>
              <w:t>Таке</w:t>
            </w:r>
            <w:proofErr w:type="spellEnd"/>
            <w:r>
              <w:t xml:space="preserve">  </w:t>
            </w: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597E9F" w:rsidP="00604878">
            <w:pPr>
              <w:jc w:val="both"/>
            </w:pPr>
          </w:p>
        </w:tc>
      </w:tr>
    </w:tbl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F528A5" w:rsidRDefault="00F528A5" w:rsidP="00F528A5">
      <w:pPr>
        <w:shd w:val="clear" w:color="auto" w:fill="FFFFFF"/>
        <w:ind w:firstLine="709"/>
        <w:jc w:val="both"/>
      </w:pPr>
    </w:p>
    <w:p w:rsidR="00F528A5" w:rsidRDefault="00F528A5" w:rsidP="00F528A5">
      <w:pPr>
        <w:shd w:val="clear" w:color="auto" w:fill="FFFFFF"/>
        <w:ind w:firstLine="709"/>
        <w:jc w:val="both"/>
      </w:pPr>
      <w:r>
        <w:t xml:space="preserve">1.Принять обращение Законодательного Собрания Приморского края к </w:t>
      </w:r>
      <w:r w:rsidR="00460CC1">
        <w:t xml:space="preserve">Председателю Правительства </w:t>
      </w:r>
      <w:r>
        <w:t xml:space="preserve">Российской Федерации </w:t>
      </w:r>
      <w:r w:rsidR="00460CC1">
        <w:t>Медведеву Д.А. по вопросу</w:t>
      </w:r>
      <w:r>
        <w:t xml:space="preserve"> </w:t>
      </w:r>
      <w:r w:rsidR="00460CC1">
        <w:t>в</w:t>
      </w:r>
      <w:r>
        <w:t>ключени</w:t>
      </w:r>
      <w:r w:rsidR="00460CC1">
        <w:t>я</w:t>
      </w:r>
      <w:r>
        <w:t xml:space="preserve"> в </w:t>
      </w:r>
      <w:r w:rsidR="00643CC0">
        <w:t>П</w:t>
      </w:r>
      <w:r>
        <w:t>еречень видов (пород) деревьев</w:t>
      </w:r>
      <w:r w:rsidR="00643CC0">
        <w:t xml:space="preserve"> и кустарников</w:t>
      </w:r>
      <w:r>
        <w:t xml:space="preserve">, заготовка древесины которых не допускается, </w:t>
      </w:r>
      <w:r>
        <w:rPr>
          <w:szCs w:val="28"/>
        </w:rPr>
        <w:t xml:space="preserve">липы амурской, маньчжурской и </w:t>
      </w:r>
      <w:proofErr w:type="spellStart"/>
      <w:r>
        <w:rPr>
          <w:szCs w:val="28"/>
        </w:rPr>
        <w:t>Таке</w:t>
      </w:r>
      <w:proofErr w:type="spellEnd"/>
      <w:r>
        <w:rPr>
          <w:szCs w:val="28"/>
        </w:rPr>
        <w:t xml:space="preserve"> (прилагае</w:t>
      </w:r>
      <w:r>
        <w:t>тся).</w:t>
      </w:r>
    </w:p>
    <w:p w:rsidR="00F528A5" w:rsidRDefault="00F528A5" w:rsidP="00F528A5">
      <w:pPr>
        <w:pStyle w:val="a5"/>
        <w:ind w:firstLine="720"/>
      </w:pPr>
    </w:p>
    <w:p w:rsidR="00F528A5" w:rsidRDefault="00F528A5" w:rsidP="00F528A5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настоящее постановление </w:t>
      </w:r>
      <w:r w:rsidR="00460CC1">
        <w:t>Председателю Правительства Российской Федерации Медведеву Д.А.</w:t>
      </w:r>
      <w:bookmarkStart w:id="0" w:name="_GoBack"/>
      <w:bookmarkEnd w:id="0"/>
      <w:r>
        <w:t>.</w:t>
      </w:r>
    </w:p>
    <w:p w:rsidR="00F528A5" w:rsidRDefault="00F528A5" w:rsidP="00F528A5">
      <w:pPr>
        <w:pStyle w:val="a3"/>
        <w:tabs>
          <w:tab w:val="clear" w:pos="4153"/>
          <w:tab w:val="clear" w:pos="8306"/>
        </w:tabs>
        <w:ind w:firstLine="720"/>
      </w:pPr>
    </w:p>
    <w:p w:rsidR="00F528A5" w:rsidRDefault="00F528A5" w:rsidP="00F528A5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F528A5" w:rsidRDefault="00F528A5" w:rsidP="00F528A5">
      <w:pPr>
        <w:pStyle w:val="a5"/>
      </w:pPr>
    </w:p>
    <w:p w:rsidR="00F528A5" w:rsidRDefault="00F528A5" w:rsidP="00F528A5">
      <w:pPr>
        <w:pStyle w:val="a5"/>
      </w:pPr>
    </w:p>
    <w:p w:rsidR="00F528A5" w:rsidRDefault="00F528A5" w:rsidP="00F528A5">
      <w:pPr>
        <w:pStyle w:val="a5"/>
      </w:pPr>
    </w:p>
    <w:p w:rsidR="00F528A5" w:rsidRDefault="00F528A5" w:rsidP="00F528A5">
      <w:pPr>
        <w:pStyle w:val="a5"/>
        <w:ind w:firstLine="0"/>
      </w:pPr>
      <w:r>
        <w:t xml:space="preserve">Председатель </w:t>
      </w:r>
    </w:p>
    <w:p w:rsidR="00F528A5" w:rsidRDefault="00F528A5" w:rsidP="00F528A5">
      <w:pPr>
        <w:pStyle w:val="a5"/>
        <w:ind w:firstLine="0"/>
      </w:pPr>
      <w:r>
        <w:t>Законодательного Собрания                                                           В.В. Горчаков</w:t>
      </w:r>
    </w:p>
    <w:p w:rsidR="00F528A5" w:rsidRDefault="00F528A5" w:rsidP="00F528A5">
      <w:pPr>
        <w:pStyle w:val="a5"/>
      </w:pPr>
    </w:p>
    <w:p w:rsidR="00C14CF3" w:rsidRDefault="00C14CF3" w:rsidP="00C14CF3">
      <w:pPr>
        <w:pStyle w:val="a5"/>
      </w:pPr>
    </w:p>
    <w:sectPr w:rsidR="00C14CF3" w:rsidSect="000E2E61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40D" w:rsidRDefault="0099340D" w:rsidP="00441D5E">
      <w:pPr>
        <w:pStyle w:val="1"/>
      </w:pPr>
      <w:r>
        <w:separator/>
      </w:r>
    </w:p>
  </w:endnote>
  <w:endnote w:type="continuationSeparator" w:id="0">
    <w:p w:rsidR="0099340D" w:rsidRDefault="0099340D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40D" w:rsidRDefault="0099340D" w:rsidP="00441D5E">
      <w:pPr>
        <w:pStyle w:val="1"/>
      </w:pPr>
      <w:r>
        <w:separator/>
      </w:r>
    </w:p>
  </w:footnote>
  <w:footnote w:type="continuationSeparator" w:id="0">
    <w:p w:rsidR="0099340D" w:rsidRDefault="0099340D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4878" w:rsidRPr="006F4A83" w:rsidRDefault="00604878">
    <w:pPr>
      <w:pStyle w:val="a3"/>
      <w:jc w:val="right"/>
      <w:rPr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34EBC"/>
    <w:rsid w:val="00050622"/>
    <w:rsid w:val="00066BA0"/>
    <w:rsid w:val="000762A3"/>
    <w:rsid w:val="00081794"/>
    <w:rsid w:val="000A32D1"/>
    <w:rsid w:val="000A5A6C"/>
    <w:rsid w:val="000B3284"/>
    <w:rsid w:val="000D1439"/>
    <w:rsid w:val="000E2E61"/>
    <w:rsid w:val="000E526A"/>
    <w:rsid w:val="000F530F"/>
    <w:rsid w:val="001778DC"/>
    <w:rsid w:val="00190A48"/>
    <w:rsid w:val="00193589"/>
    <w:rsid w:val="0019761C"/>
    <w:rsid w:val="001C3A8E"/>
    <w:rsid w:val="001D4730"/>
    <w:rsid w:val="001E5337"/>
    <w:rsid w:val="001F2789"/>
    <w:rsid w:val="002001FF"/>
    <w:rsid w:val="00223067"/>
    <w:rsid w:val="00296104"/>
    <w:rsid w:val="002A1EF9"/>
    <w:rsid w:val="002B312F"/>
    <w:rsid w:val="00356840"/>
    <w:rsid w:val="00362613"/>
    <w:rsid w:val="003E55FF"/>
    <w:rsid w:val="003E617E"/>
    <w:rsid w:val="003E7022"/>
    <w:rsid w:val="00426512"/>
    <w:rsid w:val="00441D5E"/>
    <w:rsid w:val="00460CC1"/>
    <w:rsid w:val="00464742"/>
    <w:rsid w:val="00486663"/>
    <w:rsid w:val="004B2DB0"/>
    <w:rsid w:val="004C0F61"/>
    <w:rsid w:val="004E1809"/>
    <w:rsid w:val="004F35FD"/>
    <w:rsid w:val="00507401"/>
    <w:rsid w:val="00553E0F"/>
    <w:rsid w:val="00554186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B69D3"/>
    <w:rsid w:val="005D267E"/>
    <w:rsid w:val="005D6BD5"/>
    <w:rsid w:val="005F00E8"/>
    <w:rsid w:val="00604878"/>
    <w:rsid w:val="00643CC0"/>
    <w:rsid w:val="006672A8"/>
    <w:rsid w:val="00670F8C"/>
    <w:rsid w:val="00693028"/>
    <w:rsid w:val="006951FA"/>
    <w:rsid w:val="006D13A6"/>
    <w:rsid w:val="006E17D8"/>
    <w:rsid w:val="006E7EF3"/>
    <w:rsid w:val="006F4A83"/>
    <w:rsid w:val="00717BFF"/>
    <w:rsid w:val="00724DE7"/>
    <w:rsid w:val="00737DF6"/>
    <w:rsid w:val="00741A25"/>
    <w:rsid w:val="0075083C"/>
    <w:rsid w:val="00773485"/>
    <w:rsid w:val="007768EB"/>
    <w:rsid w:val="00780101"/>
    <w:rsid w:val="0079250F"/>
    <w:rsid w:val="007B2214"/>
    <w:rsid w:val="007C0F5F"/>
    <w:rsid w:val="007C2DB0"/>
    <w:rsid w:val="007D32EC"/>
    <w:rsid w:val="007F1037"/>
    <w:rsid w:val="00816774"/>
    <w:rsid w:val="00852754"/>
    <w:rsid w:val="00864325"/>
    <w:rsid w:val="00870422"/>
    <w:rsid w:val="00876C83"/>
    <w:rsid w:val="008921C7"/>
    <w:rsid w:val="008A5CE3"/>
    <w:rsid w:val="008D0CB2"/>
    <w:rsid w:val="008E2DE9"/>
    <w:rsid w:val="00915C24"/>
    <w:rsid w:val="00934EE0"/>
    <w:rsid w:val="009366AC"/>
    <w:rsid w:val="00973D12"/>
    <w:rsid w:val="009840B9"/>
    <w:rsid w:val="0099340D"/>
    <w:rsid w:val="009C52C8"/>
    <w:rsid w:val="00A06D5B"/>
    <w:rsid w:val="00A147B1"/>
    <w:rsid w:val="00AC7EC6"/>
    <w:rsid w:val="00AF728C"/>
    <w:rsid w:val="00B645BC"/>
    <w:rsid w:val="00B6715B"/>
    <w:rsid w:val="00B74577"/>
    <w:rsid w:val="00B832FD"/>
    <w:rsid w:val="00C079C9"/>
    <w:rsid w:val="00C14CF3"/>
    <w:rsid w:val="00C66FFA"/>
    <w:rsid w:val="00C71DE8"/>
    <w:rsid w:val="00C92474"/>
    <w:rsid w:val="00CE16F6"/>
    <w:rsid w:val="00CF3E90"/>
    <w:rsid w:val="00D0544B"/>
    <w:rsid w:val="00D27AE0"/>
    <w:rsid w:val="00D6615C"/>
    <w:rsid w:val="00DA3639"/>
    <w:rsid w:val="00DC5F44"/>
    <w:rsid w:val="00E37D4F"/>
    <w:rsid w:val="00E400D5"/>
    <w:rsid w:val="00E96580"/>
    <w:rsid w:val="00EA01CC"/>
    <w:rsid w:val="00EE5F0C"/>
    <w:rsid w:val="00F21795"/>
    <w:rsid w:val="00F501AD"/>
    <w:rsid w:val="00F506F2"/>
    <w:rsid w:val="00F528A5"/>
    <w:rsid w:val="00F5715D"/>
    <w:rsid w:val="00F802EA"/>
    <w:rsid w:val="00FA3A91"/>
    <w:rsid w:val="00FB6E66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4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7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4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7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2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3</cp:revision>
  <cp:lastPrinted>2013-10-09T06:18:00Z</cp:lastPrinted>
  <dcterms:created xsi:type="dcterms:W3CDTF">2015-11-02T01:49:00Z</dcterms:created>
  <dcterms:modified xsi:type="dcterms:W3CDTF">2015-11-02T01:51:00Z</dcterms:modified>
</cp:coreProperties>
</file>