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1995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04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0424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0424" w:rsidRPr="00CA0424">
              <w:rPr>
                <w:szCs w:val="28"/>
              </w:rPr>
              <w:t>2166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04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042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</w:t>
            </w:r>
            <w:r w:rsidRPr="00353AD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Избирательный кодекс </w:t>
            </w:r>
            <w:proofErr w:type="spellStart"/>
            <w:proofErr w:type="gramStart"/>
            <w:r w:rsidRPr="00353AD5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53AD5">
              <w:rPr>
                <w:szCs w:val="28"/>
              </w:rPr>
              <w:t>ского</w:t>
            </w:r>
            <w:proofErr w:type="spellEnd"/>
            <w:proofErr w:type="gramEnd"/>
            <w:r w:rsidRPr="00353AD5">
              <w:rPr>
                <w:szCs w:val="28"/>
              </w:rPr>
              <w:t xml:space="preserve"> края</w:t>
            </w:r>
            <w:r>
              <w:rPr>
                <w:szCs w:val="28"/>
              </w:rPr>
              <w:t>"</w:t>
            </w:r>
          </w:p>
          <w:p w:rsidR="000B3FB2" w:rsidRPr="00CA0424" w:rsidRDefault="000B3FB2" w:rsidP="0094344A">
            <w:pPr>
              <w:ind w:left="-108"/>
              <w:jc w:val="both"/>
            </w:pPr>
          </w:p>
        </w:tc>
      </w:tr>
    </w:tbl>
    <w:p w:rsidR="00CA0424" w:rsidRDefault="00CA0424" w:rsidP="00CA042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A0424" w:rsidRDefault="00CA0424" w:rsidP="00CA0424">
      <w:pPr>
        <w:pStyle w:val="a3"/>
        <w:tabs>
          <w:tab w:val="clear" w:pos="4153"/>
          <w:tab w:val="clear" w:pos="8306"/>
        </w:tabs>
      </w:pPr>
    </w:p>
    <w:p w:rsidR="00CA0424" w:rsidRDefault="00CA0424" w:rsidP="00CA042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A0424" w:rsidRDefault="00CA0424" w:rsidP="00CA0424"/>
    <w:p w:rsidR="00CA0424" w:rsidRDefault="00CA0424" w:rsidP="00CA0424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CA0424" w:rsidRDefault="00CA0424" w:rsidP="00CA0424">
      <w:pPr>
        <w:ind w:firstLine="720"/>
        <w:jc w:val="both"/>
      </w:pPr>
    </w:p>
    <w:p w:rsidR="00CA0424" w:rsidRDefault="00CA0424" w:rsidP="00CA0424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20 ноября 2015 года.</w:t>
      </w:r>
    </w:p>
    <w:p w:rsidR="00CA0424" w:rsidRDefault="00CA0424" w:rsidP="00CA0424">
      <w:pPr>
        <w:ind w:firstLine="709"/>
        <w:jc w:val="both"/>
      </w:pPr>
    </w:p>
    <w:p w:rsidR="00CA0424" w:rsidRDefault="00CA0424" w:rsidP="00CA0424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0424" w:rsidRDefault="00CA0424" w:rsidP="00CA0424">
      <w:pPr>
        <w:ind w:firstLine="709"/>
        <w:jc w:val="both"/>
      </w:pP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A0424" w:rsidRDefault="00CA0424" w:rsidP="00CA042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</w:t>
      </w:r>
      <w:bookmarkStart w:id="0" w:name="_GoBack"/>
      <w:bookmarkEnd w:id="0"/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E13" w:rsidRDefault="001F7E13">
      <w:r>
        <w:separator/>
      </w:r>
    </w:p>
  </w:endnote>
  <w:endnote w:type="continuationSeparator" w:id="0">
    <w:p w:rsidR="001F7E13" w:rsidRDefault="001F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E13" w:rsidRDefault="001F7E13">
      <w:r>
        <w:separator/>
      </w:r>
    </w:p>
  </w:footnote>
  <w:footnote w:type="continuationSeparator" w:id="0">
    <w:p w:rsidR="001F7E13" w:rsidRDefault="001F7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0424"/>
    <w:rsid w:val="00057575"/>
    <w:rsid w:val="000B3FB2"/>
    <w:rsid w:val="000D628E"/>
    <w:rsid w:val="000E5228"/>
    <w:rsid w:val="00123119"/>
    <w:rsid w:val="00155F7F"/>
    <w:rsid w:val="001F7E1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042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A042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2015-11-16T07:19:00Z</cp:lastPrinted>
  <dcterms:created xsi:type="dcterms:W3CDTF">2015-11-16T07:19:00Z</dcterms:created>
  <dcterms:modified xsi:type="dcterms:W3CDTF">2015-11-16T07:20:00Z</dcterms:modified>
</cp:coreProperties>
</file>