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1996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819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819D9">
              <w:rPr>
                <w:szCs w:val="28"/>
              </w:rPr>
              <w:t>16.11.2015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819D9" w:rsidRPr="004819D9">
              <w:rPr>
                <w:szCs w:val="28"/>
              </w:rPr>
              <w:t>2165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819D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819D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изменений</w:t>
            </w:r>
            <w:r w:rsidRPr="00353AD5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     Избирательный кодекс </w:t>
            </w:r>
            <w:proofErr w:type="spellStart"/>
            <w:proofErr w:type="gramStart"/>
            <w:r w:rsidRPr="00353AD5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353AD5">
              <w:rPr>
                <w:szCs w:val="28"/>
              </w:rPr>
              <w:t>ского</w:t>
            </w:r>
            <w:proofErr w:type="spellEnd"/>
            <w:proofErr w:type="gramEnd"/>
            <w:r w:rsidRPr="00353AD5">
              <w:rPr>
                <w:szCs w:val="28"/>
              </w:rPr>
              <w:t xml:space="preserve"> края</w:t>
            </w:r>
            <w:r>
              <w:rPr>
                <w:szCs w:val="28"/>
              </w:rPr>
              <w:t>"</w:t>
            </w:r>
          </w:p>
          <w:p w:rsidR="000B3FB2" w:rsidRPr="004819D9" w:rsidRDefault="000B3FB2" w:rsidP="0094344A">
            <w:pPr>
              <w:ind w:left="-108"/>
              <w:jc w:val="both"/>
            </w:pPr>
          </w:p>
        </w:tc>
      </w:tr>
    </w:tbl>
    <w:p w:rsidR="004819D9" w:rsidRDefault="004819D9" w:rsidP="004819D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819D9" w:rsidRDefault="004819D9" w:rsidP="004819D9">
      <w:pPr>
        <w:pStyle w:val="a3"/>
        <w:tabs>
          <w:tab w:val="clear" w:pos="4153"/>
          <w:tab w:val="clear" w:pos="8306"/>
        </w:tabs>
      </w:pPr>
    </w:p>
    <w:p w:rsidR="004819D9" w:rsidRDefault="004819D9" w:rsidP="004819D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819D9" w:rsidRDefault="004819D9" w:rsidP="004819D9"/>
    <w:p w:rsidR="004819D9" w:rsidRDefault="004819D9" w:rsidP="004819D9">
      <w:pPr>
        <w:jc w:val="both"/>
      </w:pPr>
      <w:r>
        <w:tab/>
        <w:t xml:space="preserve">1.Возвратить проект закона Приморского края </w:t>
      </w:r>
      <w:r>
        <w:rPr>
          <w:szCs w:val="28"/>
        </w:rPr>
        <w:t>"О внесении изменений</w:t>
      </w:r>
      <w:r w:rsidRPr="00353AD5">
        <w:rPr>
          <w:szCs w:val="28"/>
        </w:rPr>
        <w:t xml:space="preserve"> в </w:t>
      </w:r>
      <w:r>
        <w:rPr>
          <w:szCs w:val="28"/>
        </w:rPr>
        <w:t xml:space="preserve">Избирательный кодекс </w:t>
      </w:r>
      <w:r w:rsidRPr="00353AD5">
        <w:rPr>
          <w:szCs w:val="28"/>
        </w:rPr>
        <w:t>Приморского края</w:t>
      </w:r>
      <w:r>
        <w:rPr>
          <w:szCs w:val="28"/>
        </w:rPr>
        <w:t>" к процедуре первого чтения.</w:t>
      </w:r>
    </w:p>
    <w:p w:rsidR="004819D9" w:rsidRDefault="004819D9" w:rsidP="004819D9">
      <w:pPr>
        <w:ind w:firstLine="709"/>
        <w:jc w:val="both"/>
      </w:pPr>
    </w:p>
    <w:p w:rsidR="004819D9" w:rsidRDefault="004819D9" w:rsidP="004819D9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4819D9" w:rsidRDefault="004819D9" w:rsidP="004819D9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4819D9" w:rsidRDefault="004819D9" w:rsidP="004819D9">
      <w:pPr>
        <w:pStyle w:val="a3"/>
        <w:tabs>
          <w:tab w:val="clear" w:pos="4153"/>
          <w:tab w:val="clear" w:pos="8306"/>
        </w:tabs>
        <w:jc w:val="both"/>
      </w:pPr>
    </w:p>
    <w:p w:rsidR="004819D9" w:rsidRDefault="004819D9" w:rsidP="004819D9">
      <w:pPr>
        <w:pStyle w:val="a3"/>
        <w:tabs>
          <w:tab w:val="clear" w:pos="4153"/>
          <w:tab w:val="clear" w:pos="8306"/>
        </w:tabs>
        <w:jc w:val="both"/>
      </w:pPr>
    </w:p>
    <w:p w:rsidR="004819D9" w:rsidRDefault="004819D9" w:rsidP="004819D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819D9" w:rsidRDefault="004819D9" w:rsidP="004819D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018" w:rsidRDefault="00973018">
      <w:r>
        <w:separator/>
      </w:r>
    </w:p>
  </w:endnote>
  <w:endnote w:type="continuationSeparator" w:id="0">
    <w:p w:rsidR="00973018" w:rsidRDefault="00973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018" w:rsidRDefault="00973018">
      <w:r>
        <w:separator/>
      </w:r>
    </w:p>
  </w:footnote>
  <w:footnote w:type="continuationSeparator" w:id="0">
    <w:p w:rsidR="00973018" w:rsidRDefault="00973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19D9"/>
    <w:rsid w:val="00057575"/>
    <w:rsid w:val="000B3FB2"/>
    <w:rsid w:val="000D628E"/>
    <w:rsid w:val="000E5228"/>
    <w:rsid w:val="00123119"/>
    <w:rsid w:val="00155F7F"/>
    <w:rsid w:val="003325F4"/>
    <w:rsid w:val="00392E21"/>
    <w:rsid w:val="004819D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3018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819D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2015-11-16T07:20:00Z</cp:lastPrinted>
  <dcterms:created xsi:type="dcterms:W3CDTF">2015-11-16T07:20:00Z</dcterms:created>
  <dcterms:modified xsi:type="dcterms:W3CDTF">2015-11-16T07:21:00Z</dcterms:modified>
</cp:coreProperties>
</file>