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2523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56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56BA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56BA" w:rsidRPr="00E656BA">
              <w:rPr>
                <w:szCs w:val="28"/>
              </w:rPr>
              <w:t>2162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56B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56BA" w:rsidP="0094344A">
            <w:pPr>
              <w:ind w:left="-108"/>
              <w:jc w:val="both"/>
            </w:pPr>
            <w:r w:rsidRPr="00E656BA">
              <w:t xml:space="preserve">О проекте закона Приморского края "О бюджете </w:t>
            </w:r>
            <w:proofErr w:type="spellStart"/>
            <w:proofErr w:type="gramStart"/>
            <w:r w:rsidRPr="00E656BA">
              <w:t>террито-риального</w:t>
            </w:r>
            <w:proofErr w:type="spellEnd"/>
            <w:proofErr w:type="gramEnd"/>
            <w:r w:rsidRPr="00E656BA">
              <w:t xml:space="preserve"> фонда обязательного медицинского страхования При</w:t>
            </w:r>
            <w:r>
              <w:t>-</w:t>
            </w:r>
            <w:r w:rsidRPr="00E656BA">
              <w:t>морского края на 2016 год"</w:t>
            </w:r>
          </w:p>
          <w:p w:rsidR="000B3FB2" w:rsidRPr="00E656BA" w:rsidRDefault="000B3FB2" w:rsidP="0094344A">
            <w:pPr>
              <w:ind w:left="-108"/>
              <w:jc w:val="both"/>
            </w:pPr>
          </w:p>
        </w:tc>
      </w:tr>
    </w:tbl>
    <w:p w:rsidR="00E656BA" w:rsidRPr="00981F0C" w:rsidRDefault="00E656BA" w:rsidP="00E656BA">
      <w:pPr>
        <w:tabs>
          <w:tab w:val="left" w:pos="720"/>
        </w:tabs>
      </w:pPr>
      <w:r>
        <w:tab/>
      </w:r>
      <w:bookmarkStart w:id="0" w:name="_GoBack"/>
      <w:bookmarkEnd w:id="0"/>
      <w:r w:rsidRPr="00981F0C">
        <w:t xml:space="preserve">Законодательное Собрание Приморского края </w:t>
      </w:r>
    </w:p>
    <w:p w:rsidR="00E656BA" w:rsidRPr="00981F0C" w:rsidRDefault="00E656BA" w:rsidP="00E656BA"/>
    <w:p w:rsidR="00E656BA" w:rsidRPr="00981F0C" w:rsidRDefault="00E656BA" w:rsidP="00E656BA">
      <w:r w:rsidRPr="00981F0C">
        <w:t>ПОСТАНОВЛЯЕТ:</w:t>
      </w:r>
    </w:p>
    <w:p w:rsidR="00E656BA" w:rsidRPr="00981F0C" w:rsidRDefault="00E656BA" w:rsidP="00E656BA"/>
    <w:p w:rsidR="00E656BA" w:rsidRPr="00981F0C" w:rsidRDefault="00E656BA" w:rsidP="00E656BA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981F0C">
        <w:t xml:space="preserve">1.Принять проект закона Приморского края </w:t>
      </w:r>
      <w:r w:rsidRPr="00981F0C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981F0C">
        <w:t>на 2016 год"</w:t>
      </w:r>
      <w:r w:rsidRPr="00981F0C">
        <w:rPr>
          <w:szCs w:val="28"/>
        </w:rPr>
        <w:t xml:space="preserve"> в первом чтении</w:t>
      </w:r>
      <w:r w:rsidRPr="00981F0C">
        <w:t>.</w:t>
      </w:r>
    </w:p>
    <w:p w:rsidR="00E656BA" w:rsidRPr="00981F0C" w:rsidRDefault="00E656BA" w:rsidP="00E656BA">
      <w:pPr>
        <w:pStyle w:val="a3"/>
        <w:tabs>
          <w:tab w:val="clear" w:pos="4153"/>
          <w:tab w:val="clear" w:pos="8306"/>
        </w:tabs>
        <w:jc w:val="both"/>
      </w:pPr>
    </w:p>
    <w:p w:rsidR="00E656BA" w:rsidRDefault="00E656BA" w:rsidP="00E656BA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981F0C">
        <w:t>2</w:t>
      </w:r>
      <w:r>
        <w:t xml:space="preserve">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711B53">
        <w:t>до 23 ноября 2015 года.</w:t>
      </w:r>
    </w:p>
    <w:p w:rsidR="00E656BA" w:rsidRDefault="00E656BA" w:rsidP="00E656BA">
      <w:pPr>
        <w:pStyle w:val="a3"/>
        <w:tabs>
          <w:tab w:val="clear" w:pos="4153"/>
          <w:tab w:val="clear" w:pos="8306"/>
        </w:tabs>
        <w:jc w:val="both"/>
      </w:pPr>
    </w:p>
    <w:p w:rsidR="00E656BA" w:rsidRDefault="00E656BA" w:rsidP="00E656BA">
      <w:pPr>
        <w:jc w:val="both"/>
      </w:pPr>
      <w:r>
        <w:tab/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656BA" w:rsidRDefault="00E656BA" w:rsidP="00E656BA">
      <w:pPr>
        <w:jc w:val="both"/>
      </w:pPr>
    </w:p>
    <w:p w:rsidR="00E656BA" w:rsidRDefault="00E656BA" w:rsidP="00E656BA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E656BA" w:rsidRPr="00981F0C" w:rsidRDefault="00E656BA" w:rsidP="00E656BA">
      <w:pPr>
        <w:pStyle w:val="a3"/>
        <w:tabs>
          <w:tab w:val="clear" w:pos="4153"/>
          <w:tab w:val="clear" w:pos="8306"/>
        </w:tabs>
        <w:jc w:val="both"/>
      </w:pPr>
    </w:p>
    <w:p w:rsidR="00E656BA" w:rsidRPr="00981F0C" w:rsidRDefault="00E656BA" w:rsidP="00E656BA">
      <w:pPr>
        <w:pStyle w:val="a3"/>
        <w:tabs>
          <w:tab w:val="clear" w:pos="4153"/>
          <w:tab w:val="clear" w:pos="8306"/>
        </w:tabs>
        <w:jc w:val="both"/>
      </w:pPr>
    </w:p>
    <w:p w:rsidR="00E656BA" w:rsidRPr="00981F0C" w:rsidRDefault="00E656BA" w:rsidP="00E656BA">
      <w:pPr>
        <w:pStyle w:val="a3"/>
        <w:tabs>
          <w:tab w:val="clear" w:pos="4153"/>
          <w:tab w:val="clear" w:pos="8306"/>
        </w:tabs>
        <w:jc w:val="both"/>
      </w:pPr>
    </w:p>
    <w:p w:rsidR="00E656BA" w:rsidRDefault="00E656BA" w:rsidP="00E656B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656BA" w:rsidRDefault="00E656BA" w:rsidP="00E656BA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E656BA" w:rsidRDefault="00E656BA" w:rsidP="00E656B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58C" w:rsidRDefault="009C258C">
      <w:r>
        <w:separator/>
      </w:r>
    </w:p>
  </w:endnote>
  <w:endnote w:type="continuationSeparator" w:id="0">
    <w:p w:rsidR="009C258C" w:rsidRDefault="009C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58C" w:rsidRDefault="009C258C">
      <w:r>
        <w:separator/>
      </w:r>
    </w:p>
  </w:footnote>
  <w:footnote w:type="continuationSeparator" w:id="0">
    <w:p w:rsidR="009C258C" w:rsidRDefault="009C2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56B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258C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56B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2015-11-16T21:59:00Z</cp:lastPrinted>
  <dcterms:created xsi:type="dcterms:W3CDTF">2015-11-16T21:58:00Z</dcterms:created>
  <dcterms:modified xsi:type="dcterms:W3CDTF">2015-11-16T21:59:00Z</dcterms:modified>
</cp:coreProperties>
</file>