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2607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744B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744B6">
              <w:rPr>
                <w:szCs w:val="28"/>
              </w:rPr>
              <w:t>16.11.2015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44B6" w:rsidRPr="005744B6">
              <w:rPr>
                <w:szCs w:val="28"/>
              </w:rPr>
              <w:t>2160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744B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744B6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2A0ED0">
              <w:t>"</w:t>
            </w:r>
            <w:r>
              <w:t>Об установлении налоговой ставки в размере 0 процентов при применении патентной системы налогообложения</w:t>
            </w:r>
            <w:r w:rsidRPr="002A0ED0">
              <w:t>"</w:t>
            </w:r>
          </w:p>
          <w:p w:rsidR="000B3FB2" w:rsidRPr="005744B6" w:rsidRDefault="000B3FB2" w:rsidP="0094344A">
            <w:pPr>
              <w:ind w:left="-108"/>
              <w:jc w:val="both"/>
            </w:pPr>
          </w:p>
        </w:tc>
      </w:tr>
    </w:tbl>
    <w:p w:rsidR="005744B6" w:rsidRDefault="005744B6" w:rsidP="005744B6">
      <w:pPr>
        <w:ind w:firstLine="709"/>
      </w:pPr>
      <w:r>
        <w:t>Законодательное Собрание Приморского края</w:t>
      </w:r>
    </w:p>
    <w:p w:rsidR="005744B6" w:rsidRDefault="005744B6" w:rsidP="005744B6"/>
    <w:p w:rsidR="005744B6" w:rsidRDefault="005744B6" w:rsidP="005744B6">
      <w:r>
        <w:t>ПОСТАНОВЛЯЕТ:</w:t>
      </w:r>
    </w:p>
    <w:p w:rsidR="005744B6" w:rsidRDefault="005744B6" w:rsidP="005744B6">
      <w:pPr>
        <w:jc w:val="both"/>
      </w:pPr>
    </w:p>
    <w:p w:rsidR="005744B6" w:rsidRDefault="005744B6" w:rsidP="005744B6">
      <w:pPr>
        <w:jc w:val="both"/>
        <w:rPr>
          <w:szCs w:val="28"/>
        </w:rPr>
      </w:pPr>
      <w:r>
        <w:tab/>
        <w:t xml:space="preserve">1.Принять Закон Приморского края </w:t>
      </w:r>
      <w:r w:rsidRPr="002A0ED0">
        <w:t>"</w:t>
      </w:r>
      <w:r>
        <w:t>Об установлении налоговой ставки в размере 0 процентов при применении патентной системы налогообложения</w:t>
      </w:r>
      <w:r w:rsidRPr="002A0ED0">
        <w:t>"</w:t>
      </w:r>
      <w:r>
        <w:rPr>
          <w:szCs w:val="28"/>
        </w:rPr>
        <w:t>.</w:t>
      </w:r>
    </w:p>
    <w:p w:rsidR="005744B6" w:rsidRDefault="005744B6" w:rsidP="005744B6">
      <w:pPr>
        <w:jc w:val="both"/>
      </w:pPr>
    </w:p>
    <w:p w:rsidR="005744B6" w:rsidRDefault="005744B6" w:rsidP="005744B6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5744B6" w:rsidRDefault="005744B6" w:rsidP="005744B6">
      <w:pPr>
        <w:pStyle w:val="a3"/>
        <w:tabs>
          <w:tab w:val="clear" w:pos="4153"/>
          <w:tab w:val="clear" w:pos="8306"/>
        </w:tabs>
        <w:jc w:val="both"/>
      </w:pPr>
    </w:p>
    <w:p w:rsidR="005744B6" w:rsidRDefault="005744B6" w:rsidP="005744B6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5744B6" w:rsidRDefault="005744B6" w:rsidP="005744B6">
      <w:pPr>
        <w:jc w:val="both"/>
      </w:pPr>
    </w:p>
    <w:p w:rsidR="005744B6" w:rsidRDefault="005744B6" w:rsidP="005744B6">
      <w:pPr>
        <w:jc w:val="both"/>
      </w:pPr>
    </w:p>
    <w:p w:rsidR="005744B6" w:rsidRDefault="005744B6" w:rsidP="005744B6">
      <w:pPr>
        <w:jc w:val="both"/>
      </w:pPr>
    </w:p>
    <w:p w:rsidR="005744B6" w:rsidRDefault="005744B6" w:rsidP="005744B6">
      <w:pPr>
        <w:jc w:val="both"/>
      </w:pPr>
      <w:r>
        <w:t>Председатель</w:t>
      </w:r>
    </w:p>
    <w:p w:rsidR="005744B6" w:rsidRDefault="005744B6" w:rsidP="005744B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3D9" w:rsidRDefault="000B33D9">
      <w:r>
        <w:separator/>
      </w:r>
    </w:p>
  </w:endnote>
  <w:endnote w:type="continuationSeparator" w:id="0">
    <w:p w:rsidR="000B33D9" w:rsidRDefault="000B3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3D9" w:rsidRDefault="000B33D9">
      <w:r>
        <w:separator/>
      </w:r>
    </w:p>
  </w:footnote>
  <w:footnote w:type="continuationSeparator" w:id="0">
    <w:p w:rsidR="000B33D9" w:rsidRDefault="000B3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44B6"/>
    <w:rsid w:val="00057575"/>
    <w:rsid w:val="000B33D9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44B6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2015-11-17T00:19:00Z</cp:lastPrinted>
  <dcterms:created xsi:type="dcterms:W3CDTF">2015-11-17T00:18:00Z</dcterms:created>
  <dcterms:modified xsi:type="dcterms:W3CDTF">2015-11-17T00:19:00Z</dcterms:modified>
</cp:coreProperties>
</file>