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255F0" w:rsidTr="00486BEA">
        <w:trPr>
          <w:trHeight w:val="401"/>
        </w:trPr>
        <w:tc>
          <w:tcPr>
            <w:tcW w:w="9570" w:type="dxa"/>
          </w:tcPr>
          <w:p w:rsidR="00A255F0" w:rsidRDefault="00A255F0" w:rsidP="00E774B0">
            <w:pPr>
              <w:pStyle w:val="1"/>
              <w:jc w:val="center"/>
            </w:pPr>
          </w:p>
        </w:tc>
      </w:tr>
      <w:tr w:rsidR="00A255F0">
        <w:tc>
          <w:tcPr>
            <w:tcW w:w="9570" w:type="dxa"/>
          </w:tcPr>
          <w:p w:rsidR="00A255F0" w:rsidRDefault="000741C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  <w:tr w:rsidR="00E774B0" w:rsidTr="00202C2D">
        <w:tc>
          <w:tcPr>
            <w:tcW w:w="9570" w:type="dxa"/>
          </w:tcPr>
          <w:p w:rsidR="00E774B0" w:rsidRPr="00721857" w:rsidRDefault="00E774B0" w:rsidP="00F109B1">
            <w:pPr>
              <w:jc w:val="center"/>
            </w:pPr>
            <w:r w:rsidRPr="00721857">
              <w:rPr>
                <w:b/>
              </w:rPr>
              <w:t xml:space="preserve">О </w:t>
            </w:r>
            <w:r w:rsidRPr="00721857">
              <w:rPr>
                <w:sz w:val="20"/>
                <w:lang w:val="x-none"/>
              </w:rPr>
              <w:t xml:space="preserve"> </w:t>
            </w:r>
            <w:r w:rsidRPr="00721857">
              <w:rPr>
                <w:b/>
                <w:szCs w:val="28"/>
                <w:lang w:val="x-none"/>
              </w:rPr>
              <w:t>ПЕРЕЧНЕ</w:t>
            </w:r>
            <w:r w:rsidRPr="00721857">
              <w:rPr>
                <w:b/>
                <w:szCs w:val="28"/>
              </w:rPr>
              <w:t xml:space="preserve"> ДОЛЖНОСТНЫХ ЛИЦ, УПОЛНОМОЧЕННЫХ СОСТАВЛЯТЬ ПРОТОКОЛЫ ПО ДЕЛАМ ОБ АДМИНИСТРАТИВНЫХ ПРАВОНАРУШЕНИЯХ, ПРЕДУСМОТРЕННЫХ СТАТЬЯМИ 15.14</w:t>
            </w:r>
            <w:r w:rsidR="00F109B1">
              <w:rPr>
                <w:b/>
                <w:szCs w:val="28"/>
              </w:rPr>
              <w:t>-</w:t>
            </w:r>
            <w:r w:rsidRPr="00721857">
              <w:rPr>
                <w:b/>
                <w:szCs w:val="28"/>
              </w:rPr>
              <w:t xml:space="preserve">15.15.16  КОДЕКСА </w:t>
            </w:r>
            <w:r w:rsidRPr="00721857">
              <w:rPr>
                <w:sz w:val="20"/>
                <w:lang w:val="x-none"/>
              </w:rPr>
              <w:t xml:space="preserve"> </w:t>
            </w:r>
            <w:r w:rsidRPr="00721857">
              <w:rPr>
                <w:b/>
                <w:szCs w:val="28"/>
              </w:rPr>
              <w:t>РОССИЙСКОЙ ФЕДЕРАЦИИ ОБ АДМИНИСТРАТИВНЫХ ПРАВОНАРУШЕНИЯХ, СОВЕРШЕННЫХ В ОТНОШЕНИИ СРЕДСТВ МЕСТНЫХ БЮДЖЕТОВ</w:t>
            </w:r>
          </w:p>
        </w:tc>
      </w:tr>
    </w:tbl>
    <w:p w:rsidR="00E774B0" w:rsidRPr="00E774B0" w:rsidRDefault="00E774B0" w:rsidP="00E774B0">
      <w:pPr>
        <w:rPr>
          <w:vanish/>
        </w:rPr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9843"/>
      </w:tblGrid>
      <w:tr w:rsidR="00E774B0" w:rsidRPr="00721857" w:rsidTr="00202C2D">
        <w:tc>
          <w:tcPr>
            <w:tcW w:w="9843" w:type="dxa"/>
          </w:tcPr>
          <w:p w:rsidR="00E774B0" w:rsidRDefault="00486BEA" w:rsidP="00202C2D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71EB99F" wp14:editId="40C3B6B1">
                      <wp:simplePos x="0" y="0"/>
                      <wp:positionH relativeFrom="page">
                        <wp:posOffset>4476750</wp:posOffset>
                      </wp:positionH>
                      <wp:positionV relativeFrom="page">
                        <wp:posOffset>552450</wp:posOffset>
                      </wp:positionV>
                      <wp:extent cx="2560320" cy="63817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09B1" w:rsidRDefault="000741C4" w:rsidP="00F109B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109B1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A255F0" w:rsidRDefault="00F109B1" w:rsidP="00F109B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прокурором Приморского края</w:t>
                                  </w:r>
                                  <w:r w:rsidR="000741C4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5pt;margin-top:43.5pt;width:201.6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" o:allowincell="f" stroked="f">
                      <v:textbox inset="0,0,0,0">
                        <w:txbxContent>
                          <w:p w:rsidR="00F109B1" w:rsidRDefault="000741C4" w:rsidP="00F109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109B1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A255F0" w:rsidRDefault="00F109B1" w:rsidP="00F109B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прокурором Приморского края</w:t>
                            </w:r>
                            <w:r w:rsidR="000741C4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86BEA" w:rsidRDefault="00486BEA" w:rsidP="00202C2D">
            <w:pPr>
              <w:jc w:val="center"/>
              <w:rPr>
                <w:b/>
              </w:rPr>
            </w:pPr>
          </w:p>
          <w:p w:rsidR="00E774B0" w:rsidRPr="00721857" w:rsidRDefault="00E774B0" w:rsidP="00202C2D">
            <w:pPr>
              <w:jc w:val="center"/>
              <w:rPr>
                <w:color w:val="000000"/>
                <w:spacing w:val="84"/>
                <w:sz w:val="32"/>
                <w:szCs w:val="24"/>
              </w:rPr>
            </w:pPr>
          </w:p>
        </w:tc>
      </w:tr>
    </w:tbl>
    <w:p w:rsidR="00E774B0" w:rsidRPr="00721857" w:rsidRDefault="00E774B0" w:rsidP="00E774B0">
      <w:pPr>
        <w:ind w:firstLine="720"/>
        <w:jc w:val="both"/>
        <w:rPr>
          <w:szCs w:val="28"/>
        </w:rPr>
      </w:pPr>
      <w:proofErr w:type="gramStart"/>
      <w:r w:rsidRPr="00721857">
        <w:rPr>
          <w:szCs w:val="28"/>
        </w:rPr>
        <w:t>Принят</w:t>
      </w:r>
      <w:proofErr w:type="gramEnd"/>
      <w:r w:rsidRPr="00721857">
        <w:rPr>
          <w:szCs w:val="28"/>
        </w:rPr>
        <w:t xml:space="preserve"> Законодательным Собранием Приморского края </w:t>
      </w:r>
    </w:p>
    <w:p w:rsidR="00E774B0" w:rsidRPr="00721857" w:rsidRDefault="00E774B0" w:rsidP="00F109B1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721857">
        <w:rPr>
          <w:szCs w:val="28"/>
        </w:rPr>
        <w:t xml:space="preserve">Настоящий Закон в соответствии с </w:t>
      </w:r>
      <w:hyperlink r:id="rId7" w:history="1">
        <w:r w:rsidRPr="00721857">
          <w:rPr>
            <w:szCs w:val="28"/>
          </w:rPr>
          <w:t>Конституцией</w:t>
        </w:r>
      </w:hyperlink>
      <w:r w:rsidRPr="00721857">
        <w:rPr>
          <w:szCs w:val="28"/>
        </w:rPr>
        <w:t xml:space="preserve"> Российской Федерации, Кодексом Российской Федерации об административных правонарушениях, </w:t>
      </w:r>
      <w:hyperlink r:id="rId8" w:history="1">
        <w:r w:rsidRPr="00721857">
          <w:rPr>
            <w:szCs w:val="28"/>
          </w:rPr>
          <w:t>Уставом</w:t>
        </w:r>
      </w:hyperlink>
      <w:r w:rsidRPr="00721857">
        <w:rPr>
          <w:szCs w:val="28"/>
        </w:rPr>
        <w:t xml:space="preserve"> Приморского края устанавливает перечень должностных лиц, уполномоченных составлять протоколы об административных правонарушениях, предусмотренных </w:t>
      </w:r>
      <w:r w:rsidR="00F109B1">
        <w:rPr>
          <w:szCs w:val="28"/>
        </w:rPr>
        <w:br/>
      </w:r>
      <w:r w:rsidRPr="00721857">
        <w:rPr>
          <w:szCs w:val="28"/>
        </w:rPr>
        <w:t xml:space="preserve">статьями 15.14-15.15.16 Кодекса Российской Федерации об административных правонарушениях, совершенных в отношении средств местных бюджетов, при осуществлении муниципального финансового контроля. </w:t>
      </w:r>
    </w:p>
    <w:p w:rsidR="00E774B0" w:rsidRPr="00721857" w:rsidRDefault="00E774B0" w:rsidP="00E774B0">
      <w:pPr>
        <w:ind w:firstLine="720"/>
        <w:rPr>
          <w:szCs w:val="28"/>
        </w:rPr>
      </w:pPr>
      <w:r w:rsidRPr="00721857">
        <w:rPr>
          <w:szCs w:val="28"/>
        </w:rPr>
        <w:t>СТАТЬЯ 1.</w:t>
      </w:r>
    </w:p>
    <w:p w:rsidR="00E774B0" w:rsidRPr="00721857" w:rsidRDefault="00E774B0" w:rsidP="00E774B0">
      <w:pPr>
        <w:ind w:firstLine="708"/>
        <w:jc w:val="both"/>
        <w:rPr>
          <w:szCs w:val="28"/>
        </w:rPr>
      </w:pPr>
      <w:r w:rsidRPr="00721857">
        <w:rPr>
          <w:szCs w:val="28"/>
        </w:rPr>
        <w:t xml:space="preserve">1.Протоколы об административных правонарушениях, предусмотренных </w:t>
      </w:r>
      <w:hyperlink r:id="rId9" w:history="1">
        <w:r w:rsidRPr="00721857">
          <w:rPr>
            <w:szCs w:val="28"/>
          </w:rPr>
          <w:t>статьями 15.14</w:t>
        </w:r>
      </w:hyperlink>
      <w:r w:rsidRPr="00721857">
        <w:rPr>
          <w:szCs w:val="28"/>
        </w:rPr>
        <w:t>-</w:t>
      </w:r>
      <w:hyperlink r:id="rId10" w:history="1">
        <w:r w:rsidRPr="00721857">
          <w:rPr>
            <w:szCs w:val="28"/>
          </w:rPr>
          <w:t>15.15.16</w:t>
        </w:r>
      </w:hyperlink>
      <w:r w:rsidRPr="00721857">
        <w:rPr>
          <w:szCs w:val="28"/>
        </w:rPr>
        <w:t xml:space="preserve"> Кодекса Российской Федерации об административных правонарушениях, совершенных в отношении средств местных бюджетов, составляют уполномоченные должностные лица контрольно-счетных органов муниципальных образований Приморского края, органов муниципального финансового контроля муниципальных образований </w:t>
      </w:r>
      <w:r w:rsidR="00F109B1">
        <w:rPr>
          <w:szCs w:val="28"/>
        </w:rPr>
        <w:t xml:space="preserve">Приморского </w:t>
      </w:r>
      <w:r w:rsidRPr="00721857">
        <w:rPr>
          <w:szCs w:val="28"/>
        </w:rPr>
        <w:t>края.</w:t>
      </w:r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2.К уполномоченным должностным лицам, указанным в </w:t>
      </w:r>
      <w:hyperlink r:id="rId11" w:history="1">
        <w:r w:rsidRPr="00721857">
          <w:rPr>
            <w:szCs w:val="28"/>
          </w:rPr>
          <w:t>части 1</w:t>
        </w:r>
      </w:hyperlink>
      <w:r w:rsidRPr="00721857">
        <w:rPr>
          <w:szCs w:val="28"/>
        </w:rPr>
        <w:t xml:space="preserve"> настоящей статьи, относятся:</w:t>
      </w:r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1)руководители контрольно-счетных органов муниципальных образований </w:t>
      </w:r>
      <w:r w:rsidR="00F109B1">
        <w:rPr>
          <w:szCs w:val="28"/>
        </w:rPr>
        <w:t xml:space="preserve">Приморского </w:t>
      </w:r>
      <w:r w:rsidRPr="00721857">
        <w:rPr>
          <w:szCs w:val="28"/>
        </w:rPr>
        <w:t>края, их заместители;</w:t>
      </w:r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2)руководители органов муниципального финансового контроля муниципальных образований </w:t>
      </w:r>
      <w:r w:rsidR="00F109B1">
        <w:rPr>
          <w:szCs w:val="28"/>
        </w:rPr>
        <w:t xml:space="preserve">Приморского </w:t>
      </w:r>
      <w:r w:rsidRPr="00721857">
        <w:rPr>
          <w:szCs w:val="28"/>
        </w:rPr>
        <w:t>края, их заместители;</w:t>
      </w:r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 xml:space="preserve">3)иные должностные лица органов муниципального финансового контроля муниципальных образований </w:t>
      </w:r>
      <w:r w:rsidR="00F109B1">
        <w:rPr>
          <w:szCs w:val="28"/>
        </w:rPr>
        <w:t xml:space="preserve">Приморского </w:t>
      </w:r>
      <w:r w:rsidRPr="00721857">
        <w:rPr>
          <w:szCs w:val="28"/>
        </w:rPr>
        <w:t>края, осуществляющие контрольные функции в соответствии с задачами и функциями этих органов, определенными муниципальными нормативными правовыми актами.</w:t>
      </w:r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E774B0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486BEA" w:rsidRDefault="00486BEA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BA33F3" w:rsidRPr="00721857" w:rsidRDefault="00BA33F3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</w:p>
    <w:p w:rsidR="00E774B0" w:rsidRPr="00721857" w:rsidRDefault="00E774B0" w:rsidP="00E774B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21857">
        <w:rPr>
          <w:szCs w:val="28"/>
        </w:rPr>
        <w:t>СТАТЬЯ 2.</w:t>
      </w:r>
    </w:p>
    <w:p w:rsidR="00E774B0" w:rsidRPr="00721857" w:rsidRDefault="00E774B0" w:rsidP="00E774B0">
      <w:pPr>
        <w:ind w:firstLine="705"/>
        <w:jc w:val="both"/>
        <w:rPr>
          <w:szCs w:val="28"/>
        </w:rPr>
      </w:pPr>
      <w:r w:rsidRPr="00721857">
        <w:rPr>
          <w:szCs w:val="28"/>
        </w:rPr>
        <w:t xml:space="preserve">Настоящий </w:t>
      </w:r>
      <w:r w:rsidR="00F109B1">
        <w:rPr>
          <w:szCs w:val="28"/>
        </w:rPr>
        <w:t>З</w:t>
      </w:r>
      <w:r w:rsidRPr="00721857">
        <w:rPr>
          <w:szCs w:val="28"/>
        </w:rPr>
        <w:t xml:space="preserve">акон вступает в силу по истечении 10 дней со дня его официального опубликования. </w:t>
      </w:r>
    </w:p>
    <w:p w:rsidR="00E774B0" w:rsidRPr="00721857" w:rsidRDefault="00E774B0" w:rsidP="00E774B0">
      <w:pPr>
        <w:ind w:firstLine="705"/>
        <w:jc w:val="both"/>
        <w:rPr>
          <w:szCs w:val="28"/>
        </w:rPr>
      </w:pPr>
    </w:p>
    <w:p w:rsidR="00E774B0" w:rsidRPr="00721857" w:rsidRDefault="00E774B0" w:rsidP="00E774B0">
      <w:pPr>
        <w:jc w:val="both"/>
        <w:rPr>
          <w:szCs w:val="28"/>
        </w:rPr>
      </w:pPr>
    </w:p>
    <w:p w:rsidR="00E774B0" w:rsidRPr="00721857" w:rsidRDefault="00E774B0" w:rsidP="00E774B0">
      <w:pPr>
        <w:jc w:val="both"/>
        <w:rPr>
          <w:szCs w:val="28"/>
        </w:rPr>
      </w:pPr>
    </w:p>
    <w:p w:rsidR="00E774B0" w:rsidRPr="00721857" w:rsidRDefault="00E774B0" w:rsidP="00E774B0">
      <w:pPr>
        <w:jc w:val="both"/>
        <w:rPr>
          <w:sz w:val="24"/>
          <w:szCs w:val="24"/>
        </w:rPr>
      </w:pPr>
      <w:r w:rsidRPr="00721857">
        <w:rPr>
          <w:szCs w:val="28"/>
        </w:rPr>
        <w:t>Губернатор края</w:t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</w:r>
      <w:r w:rsidRPr="00721857">
        <w:rPr>
          <w:szCs w:val="28"/>
        </w:rPr>
        <w:tab/>
        <w:t xml:space="preserve">               В.В. </w:t>
      </w:r>
      <w:proofErr w:type="spellStart"/>
      <w:r w:rsidRPr="00721857">
        <w:rPr>
          <w:szCs w:val="28"/>
        </w:rPr>
        <w:t>Миклушевский</w:t>
      </w:r>
      <w:proofErr w:type="spellEnd"/>
    </w:p>
    <w:p w:rsidR="00E774B0" w:rsidRDefault="00E774B0" w:rsidP="00E774B0">
      <w:pPr>
        <w:ind w:firstLine="720"/>
      </w:pPr>
    </w:p>
    <w:sectPr w:rsidR="00E774B0" w:rsidSect="00F109B1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04F" w:rsidRDefault="007C504F">
      <w:r>
        <w:separator/>
      </w:r>
    </w:p>
  </w:endnote>
  <w:endnote w:type="continuationSeparator" w:id="0">
    <w:p w:rsidR="007C504F" w:rsidRDefault="007C5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04F" w:rsidRDefault="007C504F">
      <w:r>
        <w:separator/>
      </w:r>
    </w:p>
  </w:footnote>
  <w:footnote w:type="continuationSeparator" w:id="0">
    <w:p w:rsidR="007C504F" w:rsidRDefault="007C5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8518720"/>
      <w:docPartObj>
        <w:docPartGallery w:val="Page Numbers (Top of Page)"/>
        <w:docPartUnique/>
      </w:docPartObj>
    </w:sdtPr>
    <w:sdtEndPr/>
    <w:sdtContent>
      <w:p w:rsidR="00F109B1" w:rsidRDefault="00F109B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33F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4B0"/>
    <w:rsid w:val="000741C4"/>
    <w:rsid w:val="00486BEA"/>
    <w:rsid w:val="007C504F"/>
    <w:rsid w:val="00A255F0"/>
    <w:rsid w:val="00BA33F3"/>
    <w:rsid w:val="00E774B0"/>
    <w:rsid w:val="00F109B1"/>
    <w:rsid w:val="00FC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09B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BA33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3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09B1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BA33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3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539B0DF9DBF3AA1892A766792E0DDAA39AFBAA42FBA986A476660BBD4870CC16f5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539B0DF9DBF3AA1892B96B6F4253D5A199A2A24EA5F7D5AF7C3315f3H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docs.cntd.ru/document/465321888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ocs.cntd.ru/document/9018076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07667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5</cp:revision>
  <cp:lastPrinted>2015-09-02T23:41:00Z</cp:lastPrinted>
  <dcterms:created xsi:type="dcterms:W3CDTF">2015-09-02T05:38:00Z</dcterms:created>
  <dcterms:modified xsi:type="dcterms:W3CDTF">2015-09-02T23:46:00Z</dcterms:modified>
</cp:coreProperties>
</file>