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AA6A1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6" o:title=""/>
          </v:shape>
          <o:OLEObject Type="Embed" ProgID="Word.Picture.8" ShapeID="_x0000_i1025" DrawAspect="Content" ObjectID="_150876524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9D6666">
            <w:pPr>
              <w:pStyle w:val="8"/>
              <w:widowControl w:val="0"/>
            </w:pPr>
            <w:r>
              <w:t xml:space="preserve">Комитет по </w:t>
            </w:r>
            <w:r w:rsidR="009D6666">
              <w:t>продовольственной политике и</w:t>
            </w:r>
          </w:p>
          <w:p w:rsidR="009D6666" w:rsidRPr="009D6666" w:rsidRDefault="009D6666" w:rsidP="009D6666">
            <w:pPr>
              <w:jc w:val="center"/>
              <w:rPr>
                <w:b/>
                <w:sz w:val="24"/>
                <w:szCs w:val="24"/>
              </w:rPr>
            </w:pPr>
            <w:r w:rsidRPr="009D6666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D6666" w:rsidRDefault="009D6666">
            <w:pPr>
              <w:spacing w:after="120"/>
              <w:ind w:firstLine="34"/>
              <w:rPr>
                <w:szCs w:val="28"/>
                <w:lang w:val="en-US"/>
              </w:rPr>
            </w:pPr>
            <w:r w:rsidRPr="009D6666">
              <w:rPr>
                <w:szCs w:val="28"/>
              </w:rPr>
              <w:t>11.11.</w:t>
            </w:r>
            <w:r w:rsidR="00B803DE" w:rsidRPr="009D6666">
              <w:rPr>
                <w:szCs w:val="28"/>
              </w:rPr>
              <w:t>20</w:t>
            </w:r>
            <w:r w:rsidRPr="009D6666">
              <w:rPr>
                <w:szCs w:val="28"/>
              </w:rPr>
              <w:t>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9D6666" w:rsidRDefault="00357541">
            <w:pPr>
              <w:jc w:val="right"/>
              <w:rPr>
                <w:szCs w:val="28"/>
              </w:rPr>
            </w:pPr>
            <w:r w:rsidRPr="009D6666">
              <w:rPr>
                <w:szCs w:val="28"/>
              </w:rPr>
              <w:t xml:space="preserve"> </w:t>
            </w:r>
            <w:r w:rsidR="009D6666">
              <w:rPr>
                <w:szCs w:val="28"/>
              </w:rPr>
              <w:t xml:space="preserve"> </w:t>
            </w:r>
            <w:r w:rsidRPr="009D666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9D6666" w:rsidRDefault="009D6666" w:rsidP="009D6666">
            <w:pPr>
              <w:ind w:left="-107"/>
              <w:rPr>
                <w:szCs w:val="28"/>
              </w:rPr>
            </w:pPr>
            <w:r w:rsidRPr="009D6666">
              <w:rPr>
                <w:szCs w:val="28"/>
              </w:rPr>
              <w:t>437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2E3349" w:rsidP="003260F2">
            <w:pPr>
              <w:jc w:val="both"/>
            </w:pPr>
            <w:r>
              <w:t xml:space="preserve">О проекте закона Приморского края "О внесении изменений в статью 5 Закона Приморского края "О </w:t>
            </w:r>
            <w:proofErr w:type="spellStart"/>
            <w:r>
              <w:t>рыбохозяйственной</w:t>
            </w:r>
            <w:proofErr w:type="spellEnd"/>
            <w:r>
              <w:t xml:space="preserve"> деятельности в Приморском крае" (первое чтение)</w:t>
            </w:r>
          </w:p>
        </w:tc>
      </w:tr>
      <w:tr w:rsidR="003260F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260F2" w:rsidRDefault="003260F2" w:rsidP="003260F2">
            <w:pPr>
              <w:jc w:val="both"/>
            </w:pPr>
          </w:p>
        </w:tc>
      </w:tr>
    </w:tbl>
    <w:p w:rsidR="003260F2" w:rsidRDefault="003260F2" w:rsidP="003260F2">
      <w:pPr>
        <w:ind w:firstLine="720"/>
        <w:jc w:val="both"/>
      </w:pPr>
      <w:r>
        <w:t xml:space="preserve">Рассмотрев и обсудив проект закона Приморского края "О внесении изменений в статью 5 Закона Приморского края "О </w:t>
      </w:r>
      <w:proofErr w:type="spellStart"/>
      <w:r>
        <w:t>рыбохозяйственной</w:t>
      </w:r>
      <w:proofErr w:type="spellEnd"/>
      <w:r>
        <w:t xml:space="preserve"> деятельности  в Приморском крае", внесенный депутатом Законодательного Собрания П</w:t>
      </w:r>
      <w:r w:rsidR="006B50DB">
        <w:t xml:space="preserve">риморского края </w:t>
      </w:r>
      <w:proofErr w:type="spellStart"/>
      <w:r w:rsidR="006B50DB">
        <w:t>Чемерисом</w:t>
      </w:r>
      <w:proofErr w:type="spellEnd"/>
      <w:r w:rsidR="006B50DB">
        <w:t xml:space="preserve"> И.С., учитывая положительное заключение Губернатора Приморского края на указанный законопроект        (от 05.11.2015 № 11/8738), </w:t>
      </w:r>
      <w:r>
        <w:t>комитет</w:t>
      </w:r>
    </w:p>
    <w:p w:rsidR="003260F2" w:rsidRDefault="003260F2" w:rsidP="003260F2"/>
    <w:p w:rsidR="003260F2" w:rsidRDefault="003260F2" w:rsidP="003260F2">
      <w:r>
        <w:t>РЕШИЛ:</w:t>
      </w:r>
    </w:p>
    <w:p w:rsidR="003260F2" w:rsidRDefault="003260F2" w:rsidP="003260F2"/>
    <w:p w:rsidR="003260F2" w:rsidRDefault="003260F2" w:rsidP="003260F2">
      <w:pPr>
        <w:ind w:firstLine="709"/>
        <w:jc w:val="both"/>
      </w:pPr>
      <w:r>
        <w:t xml:space="preserve">1.Рассмотреть проект закона Приморского края "О внесении изменений в статью 5 Закона Приморского края "О </w:t>
      </w:r>
      <w:proofErr w:type="spellStart"/>
      <w:r>
        <w:t>рыбохозяйственной</w:t>
      </w:r>
      <w:proofErr w:type="spellEnd"/>
      <w:r>
        <w:t xml:space="preserve"> деятельности  в Приморском крае" на очередном заседании Законодательного Собрания в ноябре 2015 года.</w:t>
      </w:r>
    </w:p>
    <w:p w:rsidR="003260F2" w:rsidRDefault="003260F2" w:rsidP="003260F2"/>
    <w:p w:rsidR="003260F2" w:rsidRDefault="003260F2" w:rsidP="003260F2">
      <w:pPr>
        <w:ind w:firstLine="720"/>
        <w:jc w:val="both"/>
      </w:pPr>
      <w:r>
        <w:t>2.Рекомендовать Законодательному Собранию принять указанный законопроект в первом чтении.</w:t>
      </w:r>
    </w:p>
    <w:p w:rsidR="003260F2" w:rsidRDefault="003260F2" w:rsidP="003260F2">
      <w:pPr>
        <w:ind w:firstLine="720"/>
        <w:jc w:val="both"/>
      </w:pPr>
    </w:p>
    <w:p w:rsidR="003260F2" w:rsidRDefault="003260F2" w:rsidP="003260F2">
      <w:pPr>
        <w:ind w:firstLine="720"/>
        <w:jc w:val="both"/>
      </w:pPr>
      <w:r>
        <w:t>3.Поручить Зотову Е.А., председателю комитета  выступить на заседании Законодательного Собрания с содокладом по данному вопросу.</w:t>
      </w:r>
    </w:p>
    <w:p w:rsidR="003260F2" w:rsidRDefault="003260F2" w:rsidP="003260F2">
      <w:pPr>
        <w:ind w:firstLine="720"/>
        <w:jc w:val="both"/>
      </w:pPr>
    </w:p>
    <w:p w:rsidR="003260F2" w:rsidRDefault="003260F2" w:rsidP="003260F2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том числе для доклада -   2 минуты, для содоклада - 1 минута.</w:t>
      </w:r>
    </w:p>
    <w:p w:rsidR="003260F2" w:rsidRDefault="003260F2" w:rsidP="003260F2"/>
    <w:p w:rsidR="003260F2" w:rsidRDefault="003260F2" w:rsidP="003260F2"/>
    <w:p w:rsidR="003260F2" w:rsidRDefault="003260F2" w:rsidP="003260F2"/>
    <w:p w:rsidR="003260F2" w:rsidRDefault="00D534E7" w:rsidP="003260F2">
      <w:r>
        <w:t>Заместитель председателя</w:t>
      </w:r>
      <w:r w:rsidR="003260F2">
        <w:t xml:space="preserve"> комитета              </w:t>
      </w:r>
      <w:r>
        <w:t xml:space="preserve">                                 Ю.А. Корнеев</w:t>
      </w:r>
    </w:p>
    <w:p w:rsidR="003260F2" w:rsidRDefault="003260F2" w:rsidP="003260F2"/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AA6A1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03F" w:rsidRDefault="0070203F">
      <w:r>
        <w:separator/>
      </w:r>
    </w:p>
  </w:endnote>
  <w:endnote w:type="continuationSeparator" w:id="0">
    <w:p w:rsidR="0070203F" w:rsidRDefault="00702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03F" w:rsidRDefault="0070203F">
      <w:r>
        <w:separator/>
      </w:r>
    </w:p>
  </w:footnote>
  <w:footnote w:type="continuationSeparator" w:id="0">
    <w:p w:rsidR="0070203F" w:rsidRDefault="007020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160F97"/>
    <w:rsid w:val="001B3A35"/>
    <w:rsid w:val="001C73E9"/>
    <w:rsid w:val="0020003C"/>
    <w:rsid w:val="002732E5"/>
    <w:rsid w:val="002E3349"/>
    <w:rsid w:val="003260F2"/>
    <w:rsid w:val="00353970"/>
    <w:rsid w:val="00357541"/>
    <w:rsid w:val="003F2358"/>
    <w:rsid w:val="00461E2B"/>
    <w:rsid w:val="005345D0"/>
    <w:rsid w:val="005D36E7"/>
    <w:rsid w:val="00677435"/>
    <w:rsid w:val="006B50DB"/>
    <w:rsid w:val="0070203F"/>
    <w:rsid w:val="007128C1"/>
    <w:rsid w:val="00721DF8"/>
    <w:rsid w:val="007F0598"/>
    <w:rsid w:val="008D393A"/>
    <w:rsid w:val="0099314B"/>
    <w:rsid w:val="009D6666"/>
    <w:rsid w:val="009E5CD9"/>
    <w:rsid w:val="009F626B"/>
    <w:rsid w:val="00AA6A17"/>
    <w:rsid w:val="00B16A9D"/>
    <w:rsid w:val="00B30A10"/>
    <w:rsid w:val="00B668A9"/>
    <w:rsid w:val="00B803DE"/>
    <w:rsid w:val="00BE16C2"/>
    <w:rsid w:val="00C9335B"/>
    <w:rsid w:val="00C958B6"/>
    <w:rsid w:val="00CA05F2"/>
    <w:rsid w:val="00D534E7"/>
    <w:rsid w:val="00DD4F17"/>
    <w:rsid w:val="00E97311"/>
    <w:rsid w:val="00EB6318"/>
    <w:rsid w:val="00F01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A17"/>
    <w:rPr>
      <w:sz w:val="28"/>
    </w:rPr>
  </w:style>
  <w:style w:type="paragraph" w:styleId="2">
    <w:name w:val="heading 2"/>
    <w:basedOn w:val="a"/>
    <w:next w:val="a"/>
    <w:qFormat/>
    <w:rsid w:val="00AA6A1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A6A1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A6A1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6A1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A6A17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3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167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2015-11-11T06:41:00Z</dcterms:created>
  <dcterms:modified xsi:type="dcterms:W3CDTF">2015-11-11T06:41:00Z</dcterms:modified>
</cp:coreProperties>
</file>