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0873546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CC3AE7" w:rsidRDefault="00CC3AE7">
            <w:pPr>
              <w:spacing w:after="120"/>
              <w:ind w:firstLine="34"/>
              <w:rPr>
                <w:szCs w:val="28"/>
              </w:rPr>
            </w:pPr>
            <w:r w:rsidRPr="00CC3AE7">
              <w:rPr>
                <w:szCs w:val="28"/>
              </w:rPr>
              <w:t>11.11.2015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CC3AE7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CC3AE7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CC3AE7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CC3AE7" w:rsidRPr="00CC3AE7">
              <w:rPr>
                <w:szCs w:val="28"/>
              </w:rPr>
              <w:t>435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="00F42D57">
              <w:t>"Об отходах производства и потребления в Приморском крае"</w:t>
            </w:r>
            <w:r>
              <w:t xml:space="preserve"> 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F42D57">
        <w:t>"Об отходах производства и потребления в Приморском крае"</w:t>
      </w:r>
      <w:r>
        <w:t>,</w:t>
      </w:r>
      <w:r w:rsidR="008D30B1">
        <w:t xml:space="preserve"> принятый Законодательным Собранием в первом чтении </w:t>
      </w:r>
      <w:r w:rsidR="00F42D57">
        <w:t>28</w:t>
      </w:r>
      <w:r w:rsidR="008D30B1">
        <w:t xml:space="preserve"> </w:t>
      </w:r>
      <w:r w:rsidR="00F42D57">
        <w:t>октября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F42D57">
        <w:t xml:space="preserve">"Об отходах производства и потребления в Приморском крае"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F42D57">
        <w:t>ноябре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020A24">
        <w:t>о</w:t>
      </w:r>
      <w:r w:rsidR="00B23396">
        <w:t>к, рекомендуемы</w:t>
      </w:r>
      <w:r w:rsidR="00020A24">
        <w:t>х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F42D57">
        <w:t>Корнееву Ю.А.</w:t>
      </w:r>
      <w:r w:rsidRPr="0045315B">
        <w:t xml:space="preserve">, </w:t>
      </w:r>
      <w:r w:rsidR="00F42D57" w:rsidRPr="0045315B">
        <w:t xml:space="preserve">заместителю председателя комитета по </w:t>
      </w:r>
      <w:proofErr w:type="gramStart"/>
      <w:r w:rsidR="00F42D57" w:rsidRPr="0045315B">
        <w:t>продовольственной</w:t>
      </w:r>
      <w:proofErr w:type="gramEnd"/>
      <w:r w:rsidR="00F42D57" w:rsidRPr="0045315B">
        <w:t xml:space="preserve">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9F78BD">
      <w:pPr>
        <w:pStyle w:val="a3"/>
        <w:tabs>
          <w:tab w:val="clear" w:pos="4153"/>
          <w:tab w:val="clear" w:pos="8306"/>
        </w:tabs>
      </w:pPr>
      <w:r>
        <w:t>Заместитель п</w:t>
      </w:r>
      <w:r w:rsidR="008D30B1">
        <w:t>редседател</w:t>
      </w:r>
      <w:r>
        <w:t xml:space="preserve">я комитета </w:t>
      </w:r>
      <w:r>
        <w:tab/>
      </w:r>
      <w:r>
        <w:tab/>
      </w:r>
      <w:r>
        <w:tab/>
      </w:r>
      <w:r>
        <w:tab/>
        <w:t xml:space="preserve">        </w:t>
      </w:r>
      <w:bookmarkStart w:id="0" w:name="_GoBack"/>
      <w:bookmarkEnd w:id="0"/>
      <w:r>
        <w:t>Ю</w:t>
      </w:r>
      <w:r w:rsidR="008D30B1">
        <w:t xml:space="preserve">.А. </w:t>
      </w:r>
      <w:r>
        <w:t>Корнеев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0A24"/>
    <w:rsid w:val="00022B36"/>
    <w:rsid w:val="00053C61"/>
    <w:rsid w:val="00126DE4"/>
    <w:rsid w:val="00160F97"/>
    <w:rsid w:val="0020003C"/>
    <w:rsid w:val="00357541"/>
    <w:rsid w:val="003F2358"/>
    <w:rsid w:val="00461E2B"/>
    <w:rsid w:val="007128C1"/>
    <w:rsid w:val="008D30B1"/>
    <w:rsid w:val="00914708"/>
    <w:rsid w:val="009E5CD9"/>
    <w:rsid w:val="009F78BD"/>
    <w:rsid w:val="00A52BA7"/>
    <w:rsid w:val="00B07AC0"/>
    <w:rsid w:val="00B23396"/>
    <w:rsid w:val="00B803DE"/>
    <w:rsid w:val="00BE16C2"/>
    <w:rsid w:val="00C9335B"/>
    <w:rsid w:val="00C958B6"/>
    <w:rsid w:val="00CB0AB8"/>
    <w:rsid w:val="00CC3AE7"/>
    <w:rsid w:val="00CE48D5"/>
    <w:rsid w:val="00E6201A"/>
    <w:rsid w:val="00F4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31</TotalTime>
  <Pages>1</Pages>
  <Words>175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2015-10-09T00:11:00Z</cp:lastPrinted>
  <dcterms:created xsi:type="dcterms:W3CDTF">2015-03-12T00:21:00Z</dcterms:created>
  <dcterms:modified xsi:type="dcterms:W3CDTF">2015-11-10T22:25:00Z</dcterms:modified>
</cp:coreProperties>
</file>