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7C4550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</w:t>
            </w:r>
            <w:r w:rsidR="007C4550">
              <w:t>б отходах производства и потребления в</w:t>
            </w:r>
            <w:r>
              <w:t xml:space="preserve"> Приморско</w:t>
            </w:r>
            <w:r w:rsidR="007C4550">
              <w:t>м крае</w:t>
            </w:r>
            <w:r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 w:rsidR="007C4550">
        <w:t>"Об отходах производства и потребления в Приморском крае"</w:t>
      </w:r>
      <w:bookmarkStart w:id="0" w:name="_GoBack"/>
      <w:bookmarkEnd w:id="0"/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AC" w:rsidRDefault="007919AC">
      <w:r>
        <w:separator/>
      </w:r>
    </w:p>
  </w:endnote>
  <w:endnote w:type="continuationSeparator" w:id="0">
    <w:p w:rsidR="007919AC" w:rsidRDefault="0079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AC" w:rsidRDefault="007919AC">
      <w:r>
        <w:separator/>
      </w:r>
    </w:p>
  </w:footnote>
  <w:footnote w:type="continuationSeparator" w:id="0">
    <w:p w:rsidR="007919AC" w:rsidRDefault="0079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19AC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2</TotalTime>
  <Pages>1</Pages>
  <Words>106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2014-07-16T00:00:00Z</cp:lastPrinted>
  <dcterms:created xsi:type="dcterms:W3CDTF">2015-10-08T02:05:00Z</dcterms:created>
  <dcterms:modified xsi:type="dcterms:W3CDTF">2015-11-04T23:13:00Z</dcterms:modified>
</cp:coreProperties>
</file>