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C5821" w:rsidRPr="002C5821" w:rsidTr="004D10D0">
        <w:tc>
          <w:tcPr>
            <w:tcW w:w="9570" w:type="dxa"/>
          </w:tcPr>
          <w:p w:rsidR="002C5821" w:rsidRPr="002C5821" w:rsidRDefault="002C5821" w:rsidP="002C5821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2C5821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7987830" r:id="rId8"/>
              </w:object>
            </w:r>
          </w:p>
        </w:tc>
      </w:tr>
      <w:tr w:rsidR="002C5821" w:rsidRPr="002C5821" w:rsidTr="004D10D0">
        <w:tc>
          <w:tcPr>
            <w:tcW w:w="9570" w:type="dxa"/>
          </w:tcPr>
          <w:p w:rsidR="002C5821" w:rsidRPr="002C5821" w:rsidRDefault="002C5821" w:rsidP="002C5821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2C5821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2C5821" w:rsidRDefault="00021C6C" w:rsidP="002C5821">
      <w:pPr>
        <w:jc w:val="center"/>
        <w:rPr>
          <w:b/>
          <w:szCs w:val="28"/>
        </w:rPr>
      </w:pPr>
      <w:r w:rsidRPr="00071A1E">
        <w:rPr>
          <w:b/>
          <w:szCs w:val="28"/>
        </w:rPr>
        <w:t xml:space="preserve">О ВНЕСЕНИИ ИЗМЕНЕНИЙ </w:t>
      </w:r>
      <w:r w:rsidR="00E54849" w:rsidRPr="00071A1E">
        <w:rPr>
          <w:b/>
          <w:szCs w:val="28"/>
        </w:rPr>
        <w:t xml:space="preserve">В СТАТЬЮ 5 </w:t>
      </w:r>
      <w:r w:rsidRPr="00071A1E">
        <w:rPr>
          <w:b/>
          <w:szCs w:val="28"/>
        </w:rPr>
        <w:t>ЗАКОН</w:t>
      </w:r>
      <w:r w:rsidR="00E54849" w:rsidRPr="00071A1E">
        <w:rPr>
          <w:b/>
          <w:szCs w:val="28"/>
        </w:rPr>
        <w:t>А</w:t>
      </w:r>
      <w:r w:rsidRPr="00071A1E">
        <w:rPr>
          <w:b/>
          <w:szCs w:val="28"/>
        </w:rPr>
        <w:t xml:space="preserve"> </w:t>
      </w:r>
    </w:p>
    <w:p w:rsidR="00021C6C" w:rsidRPr="00071A1E" w:rsidRDefault="00021C6C" w:rsidP="002C5821">
      <w:pPr>
        <w:jc w:val="center"/>
        <w:rPr>
          <w:b/>
          <w:szCs w:val="28"/>
        </w:rPr>
      </w:pPr>
      <w:r w:rsidRPr="00071A1E">
        <w:rPr>
          <w:b/>
          <w:szCs w:val="28"/>
        </w:rPr>
        <w:t>ПРИМОРСКОГО КРАЯ "О ВЕТЕРИНАРИИ В ПРИМОРСКОМ КРАЕ"</w:t>
      </w:r>
    </w:p>
    <w:p w:rsidR="00021C6C" w:rsidRPr="008D3134" w:rsidRDefault="00021C6C" w:rsidP="00021C6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E7CE6" w:rsidRDefault="00021C6C" w:rsidP="005A6D5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</w:t>
      </w:r>
      <w:r w:rsidR="005A6D5D">
        <w:rPr>
          <w:rFonts w:ascii="Times New Roman" w:hAnsi="Times New Roman" w:cs="Times New Roman"/>
          <w:sz w:val="28"/>
          <w:szCs w:val="28"/>
        </w:rPr>
        <w:t>ьным Собранием Приморского края 28 октября</w:t>
      </w:r>
      <w:r w:rsidR="00366243">
        <w:rPr>
          <w:rFonts w:ascii="Times New Roman" w:hAnsi="Times New Roman" w:cs="Times New Roman"/>
          <w:sz w:val="28"/>
          <w:szCs w:val="28"/>
        </w:rPr>
        <w:t xml:space="preserve"> 2015 года </w:t>
      </w: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BF595B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="009B4013">
        <w:rPr>
          <w:szCs w:val="28"/>
        </w:rPr>
        <w:t xml:space="preserve">статью 5 </w:t>
      </w:r>
      <w:r>
        <w:rPr>
          <w:szCs w:val="28"/>
        </w:rPr>
        <w:t>Закон</w:t>
      </w:r>
      <w:r w:rsidR="009B4013">
        <w:rPr>
          <w:szCs w:val="28"/>
        </w:rPr>
        <w:t>а</w:t>
      </w:r>
      <w:r>
        <w:rPr>
          <w:szCs w:val="28"/>
        </w:rPr>
        <w:t xml:space="preserve"> Приморского края от 11 мая 2005 года </w:t>
      </w:r>
      <w:r w:rsidR="009B4013">
        <w:rPr>
          <w:szCs w:val="28"/>
        </w:rPr>
        <w:t xml:space="preserve">          </w:t>
      </w:r>
      <w:r>
        <w:rPr>
          <w:szCs w:val="28"/>
        </w:rPr>
        <w:t>№ 248-КЗ "О ветеринарии в Приморском крае" (Ведомости Законодательного Собрания Приморского края, 2005, № 95, стр. 21; 2006, № 133, стр. 11; 2010, № 164, стр. 2</w:t>
      </w:r>
      <w:r w:rsidR="00CD5D6B">
        <w:rPr>
          <w:szCs w:val="28"/>
        </w:rPr>
        <w:t>; 2011, № 185, стр. 35; 2012, № 8, стр. 66</w:t>
      </w:r>
      <w:r>
        <w:rPr>
          <w:szCs w:val="28"/>
        </w:rPr>
        <w:t>) следующие изменения:</w:t>
      </w:r>
    </w:p>
    <w:p w:rsidR="0097032E" w:rsidRDefault="00EB710B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абзац </w:t>
      </w:r>
      <w:r w:rsidR="00C26910">
        <w:rPr>
          <w:szCs w:val="28"/>
        </w:rPr>
        <w:t xml:space="preserve">первый </w:t>
      </w:r>
      <w:r>
        <w:rPr>
          <w:szCs w:val="28"/>
        </w:rPr>
        <w:t>части</w:t>
      </w:r>
      <w:r w:rsidR="0097032E">
        <w:rPr>
          <w:szCs w:val="28"/>
        </w:rPr>
        <w:t xml:space="preserve"> 2 изложить в следующей редакции:</w:t>
      </w:r>
    </w:p>
    <w:p w:rsidR="00CD5D6B" w:rsidRDefault="00CD5D6B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"2.Руководитель уполномоченного в области ветеринарии органа исполнительной власти Приморского края назначается </w:t>
      </w:r>
      <w:r w:rsidR="0015576E">
        <w:rPr>
          <w:szCs w:val="28"/>
        </w:rPr>
        <w:t xml:space="preserve">на должность и освобождается от должности </w:t>
      </w:r>
      <w:r>
        <w:rPr>
          <w:szCs w:val="28"/>
        </w:rPr>
        <w:t xml:space="preserve">Губернатором </w:t>
      </w:r>
      <w:r w:rsidR="0015576E">
        <w:rPr>
          <w:szCs w:val="28"/>
        </w:rPr>
        <w:t>Приморского края.</w:t>
      </w:r>
      <w:r w:rsidR="00EB710B">
        <w:rPr>
          <w:szCs w:val="28"/>
        </w:rPr>
        <w:t>".</w:t>
      </w:r>
    </w:p>
    <w:p w:rsidR="0015576E" w:rsidRDefault="0015576E" w:rsidP="001557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21C6C" w:rsidRDefault="00021C6C" w:rsidP="00021C6C">
      <w:pPr>
        <w:autoSpaceDE w:val="0"/>
        <w:autoSpaceDN w:val="0"/>
        <w:adjustRightInd w:val="0"/>
        <w:ind w:firstLine="720"/>
        <w:rPr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D5D6B">
        <w:rPr>
          <w:rFonts w:ascii="Times New Roman" w:hAnsi="Times New Roman" w:cs="Times New Roman"/>
          <w:sz w:val="28"/>
          <w:szCs w:val="28"/>
        </w:rPr>
        <w:t xml:space="preserve">                     В.В. Миклушевский</w:t>
      </w:r>
    </w:p>
    <w:p w:rsidR="00CB3231" w:rsidRDefault="00CB3231" w:rsidP="00021C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3231" w:rsidRPr="00CB3231" w:rsidRDefault="00CB3231" w:rsidP="00CB3231">
      <w:pPr>
        <w:autoSpaceDE w:val="0"/>
        <w:autoSpaceDN w:val="0"/>
        <w:adjustRightInd w:val="0"/>
        <w:rPr>
          <w:szCs w:val="28"/>
        </w:rPr>
      </w:pPr>
      <w:r w:rsidRPr="00CB3231">
        <w:rPr>
          <w:szCs w:val="28"/>
        </w:rPr>
        <w:t>г. Владивосток</w:t>
      </w:r>
    </w:p>
    <w:p w:rsidR="00CB3231" w:rsidRPr="00CB3231" w:rsidRDefault="00CB3231" w:rsidP="00CB3231">
      <w:pPr>
        <w:autoSpaceDE w:val="0"/>
        <w:autoSpaceDN w:val="0"/>
        <w:adjustRightInd w:val="0"/>
        <w:rPr>
          <w:szCs w:val="28"/>
        </w:rPr>
      </w:pPr>
      <w:r w:rsidRPr="00CB3231">
        <w:rPr>
          <w:szCs w:val="28"/>
        </w:rPr>
        <w:t>2 ноября 2015 года</w:t>
      </w:r>
    </w:p>
    <w:p w:rsidR="00CB3231" w:rsidRPr="0033684D" w:rsidRDefault="00CB3231" w:rsidP="00CB323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3231">
        <w:rPr>
          <w:rFonts w:ascii="Times New Roman" w:hAnsi="Times New Roman" w:cs="Times New Roman"/>
          <w:sz w:val="28"/>
          <w:szCs w:val="28"/>
        </w:rPr>
        <w:t>№ 700-КЗ</w:t>
      </w:r>
      <w:bookmarkStart w:id="0" w:name="_GoBack"/>
      <w:bookmarkEnd w:id="0"/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6214" w:rsidRDefault="00226214">
      <w:pPr>
        <w:pStyle w:val="a3"/>
        <w:tabs>
          <w:tab w:val="clear" w:pos="4153"/>
          <w:tab w:val="clear" w:pos="8306"/>
        </w:tabs>
      </w:pPr>
    </w:p>
    <w:sectPr w:rsidR="00226214" w:rsidSect="002C582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74E" w:rsidRDefault="002B774E">
      <w:r>
        <w:separator/>
      </w:r>
    </w:p>
  </w:endnote>
  <w:endnote w:type="continuationSeparator" w:id="0">
    <w:p w:rsidR="002B774E" w:rsidRDefault="002B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74E" w:rsidRDefault="002B774E">
      <w:r>
        <w:separator/>
      </w:r>
    </w:p>
  </w:footnote>
  <w:footnote w:type="continuationSeparator" w:id="0">
    <w:p w:rsidR="002B774E" w:rsidRDefault="002B7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214" w:rsidRDefault="00226214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4F"/>
    <w:rsid w:val="00021C6C"/>
    <w:rsid w:val="00065D3C"/>
    <w:rsid w:val="00071A1E"/>
    <w:rsid w:val="0015576E"/>
    <w:rsid w:val="001D6EF1"/>
    <w:rsid w:val="002219CC"/>
    <w:rsid w:val="00226214"/>
    <w:rsid w:val="002B774E"/>
    <w:rsid w:val="002C5821"/>
    <w:rsid w:val="00366243"/>
    <w:rsid w:val="003B4472"/>
    <w:rsid w:val="003D2B7E"/>
    <w:rsid w:val="0045524F"/>
    <w:rsid w:val="004A19ED"/>
    <w:rsid w:val="004E2D2C"/>
    <w:rsid w:val="00523010"/>
    <w:rsid w:val="00545FB2"/>
    <w:rsid w:val="005A6D5D"/>
    <w:rsid w:val="006A4295"/>
    <w:rsid w:val="006C2EAC"/>
    <w:rsid w:val="006C3305"/>
    <w:rsid w:val="006E7CE6"/>
    <w:rsid w:val="0083464A"/>
    <w:rsid w:val="0097032E"/>
    <w:rsid w:val="00994E8A"/>
    <w:rsid w:val="009B4013"/>
    <w:rsid w:val="00A407C6"/>
    <w:rsid w:val="00B16A6A"/>
    <w:rsid w:val="00B3181C"/>
    <w:rsid w:val="00C26910"/>
    <w:rsid w:val="00C870BC"/>
    <w:rsid w:val="00CA237F"/>
    <w:rsid w:val="00CB3231"/>
    <w:rsid w:val="00CB731C"/>
    <w:rsid w:val="00CD5D6B"/>
    <w:rsid w:val="00D35795"/>
    <w:rsid w:val="00D64B38"/>
    <w:rsid w:val="00DA4443"/>
    <w:rsid w:val="00DF0FDD"/>
    <w:rsid w:val="00E040CA"/>
    <w:rsid w:val="00E11430"/>
    <w:rsid w:val="00E54849"/>
    <w:rsid w:val="00EB710B"/>
    <w:rsid w:val="00F7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14"/>
    <w:rPr>
      <w:sz w:val="28"/>
    </w:rPr>
  </w:style>
  <w:style w:type="paragraph" w:styleId="1">
    <w:name w:val="heading 1"/>
    <w:basedOn w:val="a"/>
    <w:next w:val="a"/>
    <w:qFormat/>
    <w:rsid w:val="0022621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26214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26214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21C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14"/>
    <w:rPr>
      <w:sz w:val="28"/>
    </w:rPr>
  </w:style>
  <w:style w:type="paragraph" w:styleId="1">
    <w:name w:val="heading 1"/>
    <w:basedOn w:val="a"/>
    <w:next w:val="a"/>
    <w:qFormat/>
    <w:rsid w:val="0022621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26214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26214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21C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2</cp:revision>
  <cp:lastPrinted>2003-08-29T04:29:00Z</cp:lastPrinted>
  <dcterms:created xsi:type="dcterms:W3CDTF">2015-11-02T06:44:00Z</dcterms:created>
  <dcterms:modified xsi:type="dcterms:W3CDTF">2015-11-02T06:44:00Z</dcterms:modified>
</cp:coreProperties>
</file>