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3D0207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3421" r:id="rId8"/>
              </w:object>
            </w:r>
          </w:p>
        </w:tc>
      </w:tr>
      <w:tr w:rsidR="007B5289" w:rsidTr="003D0207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D0207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2157</w:t>
            </w:r>
            <w:bookmarkStart w:id="0" w:name="_GoBack"/>
            <w:bookmarkEnd w:id="0"/>
          </w:p>
        </w:tc>
      </w:tr>
      <w:tr w:rsidR="000B3FB2" w:rsidTr="003D020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3D020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FE6E85" w:rsidP="00BF30D3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77664B" w:rsidRPr="0077664B">
              <w:t xml:space="preserve">Законе Приморского края                   "О величине прожиточного минимума пенсионера в </w:t>
            </w:r>
            <w:proofErr w:type="spellStart"/>
            <w:proofErr w:type="gramStart"/>
            <w:r w:rsidR="0077664B" w:rsidRPr="0077664B">
              <w:t>Примор-ском</w:t>
            </w:r>
            <w:proofErr w:type="spellEnd"/>
            <w:proofErr w:type="gramEnd"/>
            <w:r w:rsidR="0077664B" w:rsidRPr="0077664B">
              <w:t xml:space="preserve"> крае на 2016 год"</w:t>
            </w:r>
          </w:p>
          <w:p w:rsidR="00BF30D3" w:rsidRPr="00AC2564" w:rsidRDefault="00BF30D3" w:rsidP="00BF30D3">
            <w:pPr>
              <w:ind w:left="-108"/>
              <w:jc w:val="both"/>
            </w:pPr>
          </w:p>
        </w:tc>
      </w:tr>
    </w:tbl>
    <w:p w:rsidR="0077664B" w:rsidRPr="0077664B" w:rsidRDefault="0077664B" w:rsidP="0077664B">
      <w:pPr>
        <w:ind w:right="-2" w:firstLine="709"/>
        <w:jc w:val="both"/>
      </w:pPr>
      <w:r w:rsidRPr="0077664B">
        <w:t>Законодательное Собрание Приморского края</w:t>
      </w:r>
    </w:p>
    <w:p w:rsidR="0077664B" w:rsidRPr="0077664B" w:rsidRDefault="0077664B" w:rsidP="0077664B">
      <w:pPr>
        <w:ind w:right="-2"/>
        <w:jc w:val="both"/>
      </w:pPr>
    </w:p>
    <w:p w:rsidR="0077664B" w:rsidRPr="0077664B" w:rsidRDefault="0077664B" w:rsidP="0077664B">
      <w:pPr>
        <w:ind w:right="-2"/>
        <w:jc w:val="both"/>
      </w:pPr>
      <w:r w:rsidRPr="0077664B">
        <w:t>ПОСТАНОВЛЯЕТ:</w:t>
      </w:r>
    </w:p>
    <w:p w:rsidR="0077664B" w:rsidRPr="0077664B" w:rsidRDefault="0077664B" w:rsidP="0077664B">
      <w:pPr>
        <w:ind w:right="-2"/>
        <w:jc w:val="both"/>
      </w:pPr>
    </w:p>
    <w:p w:rsidR="0077664B" w:rsidRPr="0077664B" w:rsidRDefault="0077664B" w:rsidP="0077664B">
      <w:pPr>
        <w:ind w:firstLine="709"/>
        <w:jc w:val="both"/>
        <w:rPr>
          <w:szCs w:val="28"/>
        </w:rPr>
      </w:pPr>
      <w:r w:rsidRPr="0077664B">
        <w:rPr>
          <w:szCs w:val="28"/>
        </w:rPr>
        <w:t>1.Принять Закон Приморского края "О величине прожиточного минимума пенсионера в Приморском крае на 2016 год".</w:t>
      </w:r>
    </w:p>
    <w:p w:rsidR="0077664B" w:rsidRPr="0077664B" w:rsidRDefault="0077664B" w:rsidP="0077664B">
      <w:pPr>
        <w:ind w:right="-2" w:firstLine="709"/>
        <w:jc w:val="both"/>
        <w:rPr>
          <w:szCs w:val="28"/>
        </w:rPr>
      </w:pPr>
    </w:p>
    <w:p w:rsidR="0077664B" w:rsidRPr="0077664B" w:rsidRDefault="0077664B" w:rsidP="0077664B">
      <w:pPr>
        <w:ind w:right="-2" w:firstLine="709"/>
        <w:jc w:val="both"/>
      </w:pPr>
      <w:r w:rsidRPr="0077664B">
        <w:t>2.Направить указанный Закон Губернатору Приморского края для обнародования.</w:t>
      </w:r>
    </w:p>
    <w:p w:rsidR="0077664B" w:rsidRPr="0077664B" w:rsidRDefault="0077664B" w:rsidP="0077664B">
      <w:pPr>
        <w:ind w:right="-2" w:firstLine="709"/>
        <w:jc w:val="both"/>
      </w:pPr>
      <w:r w:rsidRPr="0077664B">
        <w:t xml:space="preserve"> </w:t>
      </w:r>
    </w:p>
    <w:p w:rsidR="0077664B" w:rsidRPr="0077664B" w:rsidRDefault="0077664B" w:rsidP="0077664B">
      <w:pPr>
        <w:ind w:right="-2" w:firstLine="709"/>
        <w:jc w:val="both"/>
      </w:pPr>
      <w:r w:rsidRPr="0077664B">
        <w:t>3.Настоящее постановление вступает в силу со дня его принятия.</w:t>
      </w:r>
    </w:p>
    <w:p w:rsidR="00FE6E85" w:rsidRDefault="00FE6E85" w:rsidP="00FE6E85">
      <w:pPr>
        <w:pStyle w:val="a3"/>
        <w:tabs>
          <w:tab w:val="left" w:pos="708"/>
        </w:tabs>
        <w:ind w:firstLine="720"/>
        <w:jc w:val="both"/>
      </w:pPr>
    </w:p>
    <w:p w:rsidR="00B06195" w:rsidRDefault="00B06195" w:rsidP="00B061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6E85" w:rsidRDefault="00FE6E85" w:rsidP="00B061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4BE"/>
    <w:rsid w:val="000B3FB2"/>
    <w:rsid w:val="000D628E"/>
    <w:rsid w:val="000E5228"/>
    <w:rsid w:val="00123119"/>
    <w:rsid w:val="00155F7F"/>
    <w:rsid w:val="003325F4"/>
    <w:rsid w:val="00392E21"/>
    <w:rsid w:val="003C2026"/>
    <w:rsid w:val="003D0207"/>
    <w:rsid w:val="004B69FA"/>
    <w:rsid w:val="004D1A01"/>
    <w:rsid w:val="005A6019"/>
    <w:rsid w:val="005B567A"/>
    <w:rsid w:val="005E6130"/>
    <w:rsid w:val="0064288E"/>
    <w:rsid w:val="00695A4A"/>
    <w:rsid w:val="006D45ED"/>
    <w:rsid w:val="006E650F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E5EE6"/>
    <w:rsid w:val="00B06195"/>
    <w:rsid w:val="00BA58C7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67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2015-10-27T03:53:00Z</cp:lastPrinted>
  <dcterms:created xsi:type="dcterms:W3CDTF">2015-10-27T03:53:00Z</dcterms:created>
  <dcterms:modified xsi:type="dcterms:W3CDTF">2015-10-28T03:17:00Z</dcterms:modified>
</cp:coreProperties>
</file>