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3D0207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07543393" r:id="rId8"/>
              </w:object>
            </w:r>
          </w:p>
        </w:tc>
      </w:tr>
      <w:tr w:rsidR="007B5289" w:rsidTr="003D0207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3D0207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E6E8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AC4F22">
              <w:rPr>
                <w:szCs w:val="28"/>
              </w:rPr>
              <w:t xml:space="preserve"> 2156</w:t>
            </w:r>
            <w:bookmarkStart w:id="0" w:name="_GoBack"/>
            <w:bookmarkEnd w:id="0"/>
          </w:p>
        </w:tc>
      </w:tr>
      <w:tr w:rsidR="000B3FB2" w:rsidTr="003D020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3D020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FE6E85" w:rsidP="00BF30D3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="003D0207">
              <w:t xml:space="preserve">проекте закона Приморского края "О величине прожиточного минимума пенсионера в </w:t>
            </w:r>
            <w:proofErr w:type="gramStart"/>
            <w:r w:rsidR="003D0207">
              <w:t>Примор</w:t>
            </w:r>
            <w:r w:rsidR="00D933FB">
              <w:t>-</w:t>
            </w:r>
            <w:r w:rsidR="003D0207">
              <w:t>ском</w:t>
            </w:r>
            <w:proofErr w:type="gramEnd"/>
            <w:r w:rsidR="003D0207">
              <w:t xml:space="preserve"> крае на 2016 год"</w:t>
            </w:r>
          </w:p>
          <w:p w:rsidR="00BF30D3" w:rsidRPr="00AC2564" w:rsidRDefault="00BF30D3" w:rsidP="00BF30D3">
            <w:pPr>
              <w:ind w:left="-108"/>
              <w:jc w:val="both"/>
            </w:pPr>
          </w:p>
        </w:tc>
      </w:tr>
    </w:tbl>
    <w:p w:rsidR="003D0207" w:rsidRDefault="003D0207" w:rsidP="003D0207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Законодательное Собрание Приморского края </w:t>
      </w:r>
    </w:p>
    <w:p w:rsidR="003D0207" w:rsidRDefault="003D0207" w:rsidP="003D0207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3D0207" w:rsidRDefault="003D0207" w:rsidP="003D0207">
      <w:pPr>
        <w:pStyle w:val="2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3D0207" w:rsidRDefault="003D0207" w:rsidP="003D0207">
      <w:pPr>
        <w:pStyle w:val="2"/>
        <w:spacing w:after="0" w:line="240" w:lineRule="auto"/>
        <w:jc w:val="both"/>
        <w:rPr>
          <w:sz w:val="28"/>
          <w:szCs w:val="28"/>
        </w:rPr>
      </w:pPr>
    </w:p>
    <w:p w:rsidR="003D0207" w:rsidRDefault="003D0207" w:rsidP="003D0207">
      <w:pPr>
        <w:ind w:firstLine="709"/>
        <w:jc w:val="both"/>
        <w:rPr>
          <w:szCs w:val="28"/>
        </w:rPr>
      </w:pPr>
      <w:r>
        <w:rPr>
          <w:szCs w:val="28"/>
        </w:rPr>
        <w:t xml:space="preserve">1.Принять проект закона Приморского края </w:t>
      </w:r>
      <w:r>
        <w:t>"</w:t>
      </w:r>
      <w:r>
        <w:rPr>
          <w:szCs w:val="26"/>
        </w:rPr>
        <w:t xml:space="preserve">О </w:t>
      </w:r>
      <w:r>
        <w:t>величине прожиточного минимума пенсионера в Приморском крае на 2016 год</w:t>
      </w:r>
      <w:r>
        <w:rPr>
          <w:szCs w:val="26"/>
        </w:rPr>
        <w:t xml:space="preserve">" </w:t>
      </w:r>
      <w:r>
        <w:rPr>
          <w:szCs w:val="28"/>
        </w:rPr>
        <w:t>в первом чтении.</w:t>
      </w:r>
    </w:p>
    <w:p w:rsidR="003D0207" w:rsidRDefault="003D0207" w:rsidP="003D0207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3D0207" w:rsidRDefault="003D0207" w:rsidP="003D0207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2.Комитету Законодательного Собрания по социальной политике                   и защите прав граждан (Чемерис) доработать указанный законопроект                   с учетом поступивших поправок и внести его на рассмотрение Законодательного Собрания во втором чтении.</w:t>
      </w:r>
    </w:p>
    <w:p w:rsidR="003D0207" w:rsidRDefault="003D0207" w:rsidP="003D0207">
      <w:pPr>
        <w:ind w:firstLine="900"/>
        <w:rPr>
          <w:szCs w:val="28"/>
        </w:rPr>
      </w:pPr>
    </w:p>
    <w:p w:rsidR="003D0207" w:rsidRDefault="003D0207" w:rsidP="003D0207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FE6E85" w:rsidRDefault="00FE6E85" w:rsidP="00FE6E85">
      <w:pPr>
        <w:pStyle w:val="a3"/>
        <w:tabs>
          <w:tab w:val="left" w:pos="708"/>
        </w:tabs>
        <w:ind w:firstLine="720"/>
        <w:jc w:val="both"/>
      </w:pPr>
    </w:p>
    <w:p w:rsidR="00B06195" w:rsidRDefault="00B06195" w:rsidP="00B0619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E6E85" w:rsidRDefault="00FE6E85" w:rsidP="00B0619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06195" w:rsidRDefault="00B06195" w:rsidP="00B0619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B06195" w:rsidRDefault="00B06195" w:rsidP="00B06195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57575"/>
    <w:rsid w:val="000A0C38"/>
    <w:rsid w:val="000B34BE"/>
    <w:rsid w:val="000B3FB2"/>
    <w:rsid w:val="000D628E"/>
    <w:rsid w:val="000E5228"/>
    <w:rsid w:val="00123119"/>
    <w:rsid w:val="00155F7F"/>
    <w:rsid w:val="003325F4"/>
    <w:rsid w:val="00392E21"/>
    <w:rsid w:val="003C2026"/>
    <w:rsid w:val="003D0207"/>
    <w:rsid w:val="004B69FA"/>
    <w:rsid w:val="004D1A01"/>
    <w:rsid w:val="005A6019"/>
    <w:rsid w:val="005E6130"/>
    <w:rsid w:val="0064288E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2564"/>
    <w:rsid w:val="00AC4F22"/>
    <w:rsid w:val="00AE5EE6"/>
    <w:rsid w:val="00B06195"/>
    <w:rsid w:val="00BA58C7"/>
    <w:rsid w:val="00BF30D3"/>
    <w:rsid w:val="00C20E8F"/>
    <w:rsid w:val="00CA7E54"/>
    <w:rsid w:val="00CE19DF"/>
    <w:rsid w:val="00D02716"/>
    <w:rsid w:val="00D933FB"/>
    <w:rsid w:val="00DF01B2"/>
    <w:rsid w:val="00E93A7F"/>
    <w:rsid w:val="00EC0BF2"/>
    <w:rsid w:val="00EF502B"/>
    <w:rsid w:val="00F75CDD"/>
    <w:rsid w:val="00F85BE9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5</cp:revision>
  <cp:lastPrinted>2015-09-30T01:22:00Z</cp:lastPrinted>
  <dcterms:created xsi:type="dcterms:W3CDTF">2015-10-27T03:52:00Z</dcterms:created>
  <dcterms:modified xsi:type="dcterms:W3CDTF">2015-10-28T03:17:00Z</dcterms:modified>
</cp:coreProperties>
</file>