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A529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9000" r:id="rId8"/>
              </w:object>
            </w:r>
          </w:p>
        </w:tc>
      </w:tr>
      <w:tr w:rsidR="007B5289" w:rsidTr="009A529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A529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6F3565">
              <w:rPr>
                <w:szCs w:val="28"/>
              </w:rPr>
              <w:t>54</w:t>
            </w:r>
          </w:p>
        </w:tc>
      </w:tr>
      <w:tr w:rsidR="000B3FB2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5E6413" w:rsidP="00687BBB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Pr="00E56FE4">
              <w:rPr>
                <w:szCs w:val="28"/>
              </w:rPr>
              <w:t>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</w:t>
            </w:r>
            <w:bookmarkStart w:id="0" w:name="_GoBack"/>
            <w:bookmarkEnd w:id="0"/>
            <w:r w:rsidRPr="00E56FE4">
              <w:rPr>
                <w:szCs w:val="28"/>
              </w:rPr>
              <w:t xml:space="preserve">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  <w:p w:rsidR="00687BBB" w:rsidRPr="00AC2564" w:rsidRDefault="00687BBB" w:rsidP="00687BBB">
            <w:pPr>
              <w:ind w:left="-108"/>
              <w:jc w:val="both"/>
            </w:pPr>
          </w:p>
        </w:tc>
      </w:tr>
    </w:tbl>
    <w:p w:rsidR="006F3565" w:rsidRDefault="006F3565" w:rsidP="006F3565">
      <w:pPr>
        <w:ind w:firstLine="709"/>
      </w:pPr>
      <w:r>
        <w:t>Законодательное Собрание Приморского края</w:t>
      </w:r>
    </w:p>
    <w:p w:rsidR="006F3565" w:rsidRDefault="006F3565" w:rsidP="006F3565"/>
    <w:p w:rsidR="006F3565" w:rsidRDefault="006F3565" w:rsidP="006F3565">
      <w:r>
        <w:t>ПОСТАНОВЛЯЕТ:</w:t>
      </w:r>
    </w:p>
    <w:p w:rsidR="006F3565" w:rsidRDefault="006F3565" w:rsidP="006F3565"/>
    <w:p w:rsidR="006F3565" w:rsidRPr="00E56FE4" w:rsidRDefault="006F3565" w:rsidP="006F356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</w:t>
      </w:r>
      <w:proofErr w:type="gramEnd"/>
      <w:r w:rsidRPr="00E56FE4">
        <w:rPr>
          <w:szCs w:val="28"/>
        </w:rPr>
        <w:t xml:space="preserve">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70; 2015, № 133,            стр. 108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6F3565" w:rsidRDefault="006F3565" w:rsidP="006F3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1)в </w:t>
      </w:r>
      <w:r>
        <w:rPr>
          <w:szCs w:val="28"/>
        </w:rPr>
        <w:t xml:space="preserve">части 3 статьи 44 слова "или </w:t>
      </w:r>
      <w:proofErr w:type="gramStart"/>
      <w:r>
        <w:t>вынесен</w:t>
      </w:r>
      <w:proofErr w:type="gramEnd"/>
      <w:r>
        <w:t xml:space="preserve"> на общественное обсуждение" заменить словами ", вынесен на общественное обсуждение или направлен для проведения общественной экспертизы";</w:t>
      </w:r>
    </w:p>
    <w:p w:rsidR="006F3565" w:rsidRDefault="006F3565" w:rsidP="006F35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2)абзац третий части 2 статьи 47 после слов "общественного обсуждения" дополнить словами ", а также содержащиеся в заключении по результатам общественной экспертизы".</w:t>
      </w:r>
    </w:p>
    <w:p w:rsidR="006F3565" w:rsidRPr="009A7BBB" w:rsidRDefault="006F3565" w:rsidP="006F356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F3565" w:rsidRDefault="006F3565" w:rsidP="006F3565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6F3565" w:rsidRDefault="006F3565" w:rsidP="006F3565">
      <w:pPr>
        <w:jc w:val="both"/>
      </w:pPr>
    </w:p>
    <w:p w:rsidR="006F3565" w:rsidRDefault="006F3565" w:rsidP="006F3565">
      <w:pPr>
        <w:jc w:val="both"/>
      </w:pPr>
    </w:p>
    <w:p w:rsidR="006F3565" w:rsidRDefault="006F3565" w:rsidP="006F3565">
      <w:pPr>
        <w:jc w:val="both"/>
      </w:pPr>
    </w:p>
    <w:p w:rsidR="006F3565" w:rsidRDefault="006F3565" w:rsidP="006F3565">
      <w:pPr>
        <w:jc w:val="both"/>
      </w:pPr>
      <w:r>
        <w:t>Председатель</w:t>
      </w:r>
    </w:p>
    <w:p w:rsidR="006F3565" w:rsidRDefault="006F3565" w:rsidP="006F356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 w:rsidP="006F3565">
      <w:pPr>
        <w:pStyle w:val="a3"/>
        <w:tabs>
          <w:tab w:val="clear" w:pos="4153"/>
          <w:tab w:val="clear" w:pos="8306"/>
        </w:tabs>
        <w:ind w:firstLine="720"/>
      </w:pPr>
    </w:p>
    <w:sectPr w:rsidR="00931FD6" w:rsidSect="00BA7E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D628E"/>
    <w:rsid w:val="000E5228"/>
    <w:rsid w:val="00123119"/>
    <w:rsid w:val="001446FD"/>
    <w:rsid w:val="00155F7F"/>
    <w:rsid w:val="00164B92"/>
    <w:rsid w:val="003325F4"/>
    <w:rsid w:val="00392E21"/>
    <w:rsid w:val="003C2026"/>
    <w:rsid w:val="003D0207"/>
    <w:rsid w:val="004A28E5"/>
    <w:rsid w:val="004B69FA"/>
    <w:rsid w:val="004D1A01"/>
    <w:rsid w:val="005A6019"/>
    <w:rsid w:val="005B567A"/>
    <w:rsid w:val="005E6130"/>
    <w:rsid w:val="005E6413"/>
    <w:rsid w:val="0064288E"/>
    <w:rsid w:val="00687BBB"/>
    <w:rsid w:val="00695A4A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5295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A58C7"/>
    <w:rsid w:val="00BA7E58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199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2015-10-28T04:46:00Z</cp:lastPrinted>
  <dcterms:created xsi:type="dcterms:W3CDTF">2015-10-28T04:48:00Z</dcterms:created>
  <dcterms:modified xsi:type="dcterms:W3CDTF">2015-10-28T04:49:00Z</dcterms:modified>
</cp:coreProperties>
</file>