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E233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5595" r:id="rId8"/>
              </w:object>
            </w:r>
          </w:p>
        </w:tc>
      </w:tr>
      <w:tr w:rsidR="007B5289" w:rsidTr="00FE233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E233E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FE233E">
              <w:rPr>
                <w:szCs w:val="28"/>
              </w:rPr>
              <w:t>51</w:t>
            </w:r>
          </w:p>
        </w:tc>
      </w:tr>
      <w:tr w:rsidR="000B3FB2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423AE" w:rsidRDefault="005E6413" w:rsidP="00FE233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FE233E">
              <w:rPr>
                <w:szCs w:val="28"/>
              </w:rPr>
              <w:t>проекте закона Приморского края "</w:t>
            </w:r>
            <w:r w:rsidR="00FE233E" w:rsidRPr="00122DB8">
              <w:rPr>
                <w:bCs/>
                <w:szCs w:val="28"/>
              </w:rPr>
              <w:t>О</w:t>
            </w:r>
            <w:r w:rsidR="00FE233E">
              <w:rPr>
                <w:bCs/>
                <w:szCs w:val="28"/>
              </w:rPr>
              <w:t xml:space="preserve"> внесении изменений </w:t>
            </w:r>
            <w:r w:rsidR="00FE233E">
              <w:rPr>
                <w:bCs/>
                <w:szCs w:val="28"/>
              </w:rPr>
              <w:br/>
            </w:r>
            <w:r w:rsidR="00FE233E">
              <w:rPr>
                <w:bCs/>
                <w:szCs w:val="28"/>
              </w:rPr>
              <w:t xml:space="preserve">в Закон Приморского края </w:t>
            </w:r>
            <w:r w:rsidR="00FE233E">
              <w:rPr>
                <w:bCs/>
                <w:szCs w:val="28"/>
              </w:rPr>
              <w:br/>
            </w:r>
            <w:bookmarkStart w:id="0" w:name="_GoBack"/>
            <w:bookmarkEnd w:id="0"/>
            <w:r w:rsidR="00FE233E">
              <w:rPr>
                <w:bCs/>
                <w:szCs w:val="28"/>
              </w:rPr>
              <w:t>"Об административных правонару</w:t>
            </w:r>
            <w:r w:rsidR="00FE233E">
              <w:rPr>
                <w:bCs/>
                <w:szCs w:val="28"/>
              </w:rPr>
              <w:softHyphen/>
              <w:t>шениях в Приморском крае</w:t>
            </w:r>
            <w:r w:rsidR="00FE233E">
              <w:rPr>
                <w:szCs w:val="28"/>
              </w:rPr>
              <w:t>"</w:t>
            </w:r>
          </w:p>
          <w:p w:rsidR="00FE233E" w:rsidRPr="00AC2564" w:rsidRDefault="00FE233E" w:rsidP="00FE233E">
            <w:pPr>
              <w:ind w:left="-108"/>
              <w:jc w:val="both"/>
            </w:pPr>
          </w:p>
        </w:tc>
      </w:tr>
    </w:tbl>
    <w:p w:rsidR="00FE233E" w:rsidRDefault="00FE233E" w:rsidP="00FE233E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FE233E" w:rsidRDefault="00FE233E" w:rsidP="00FE233E">
      <w:pPr>
        <w:pStyle w:val="a3"/>
        <w:tabs>
          <w:tab w:val="clear" w:pos="4153"/>
          <w:tab w:val="clear" w:pos="8306"/>
        </w:tabs>
        <w:ind w:firstLine="709"/>
      </w:pPr>
    </w:p>
    <w:p w:rsidR="00FE233E" w:rsidRDefault="00FE233E" w:rsidP="00FE233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E233E" w:rsidRDefault="00FE233E" w:rsidP="00FE233E">
      <w:pPr>
        <w:ind w:firstLine="709"/>
      </w:pPr>
    </w:p>
    <w:p w:rsidR="00FE233E" w:rsidRDefault="00FE233E" w:rsidP="00FE233E">
      <w:pPr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</w:t>
      </w:r>
      <w:r>
        <w:rPr>
          <w:bCs/>
          <w:szCs w:val="28"/>
        </w:rPr>
        <w:br/>
        <w:t xml:space="preserve">в Закон Приморского края "Об административных правонарушениях </w:t>
      </w:r>
      <w:r>
        <w:rPr>
          <w:bCs/>
          <w:szCs w:val="28"/>
        </w:rPr>
        <w:br/>
        <w:t>в Приморском крае</w:t>
      </w:r>
      <w:r>
        <w:rPr>
          <w:szCs w:val="28"/>
        </w:rPr>
        <w:t xml:space="preserve">" </w:t>
      </w:r>
      <w:r>
        <w:t xml:space="preserve">в первом чтении. </w:t>
      </w:r>
    </w:p>
    <w:p w:rsidR="00FE233E" w:rsidRDefault="00FE233E" w:rsidP="00FE233E">
      <w:pPr>
        <w:ind w:firstLine="709"/>
        <w:jc w:val="both"/>
      </w:pPr>
    </w:p>
    <w:p w:rsidR="00FE233E" w:rsidRDefault="00FE233E" w:rsidP="00FE23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11 ноября 2015 года.</w:t>
      </w:r>
    </w:p>
    <w:p w:rsidR="00FE233E" w:rsidRDefault="00FE233E" w:rsidP="00FE233E">
      <w:pPr>
        <w:ind w:firstLine="709"/>
        <w:jc w:val="both"/>
      </w:pPr>
    </w:p>
    <w:p w:rsidR="00FE233E" w:rsidRDefault="00FE233E" w:rsidP="00FE233E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E233E" w:rsidRDefault="00FE233E" w:rsidP="00FE233E">
      <w:pPr>
        <w:ind w:firstLine="709"/>
        <w:jc w:val="both"/>
      </w:pPr>
    </w:p>
    <w:p w:rsidR="00FE233E" w:rsidRDefault="00FE233E" w:rsidP="00FE233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FE233E" w:rsidRDefault="00FE233E" w:rsidP="00FE233E">
      <w:pPr>
        <w:pStyle w:val="a3"/>
        <w:tabs>
          <w:tab w:val="clear" w:pos="4153"/>
          <w:tab w:val="clear" w:pos="8306"/>
        </w:tabs>
        <w:jc w:val="both"/>
      </w:pPr>
    </w:p>
    <w:p w:rsidR="00FE233E" w:rsidRDefault="00FE233E" w:rsidP="00FE233E">
      <w:pPr>
        <w:pStyle w:val="a3"/>
        <w:tabs>
          <w:tab w:val="clear" w:pos="4153"/>
          <w:tab w:val="clear" w:pos="8306"/>
        </w:tabs>
        <w:jc w:val="both"/>
      </w:pPr>
    </w:p>
    <w:p w:rsidR="00FE233E" w:rsidRDefault="00FE233E" w:rsidP="00FE233E">
      <w:pPr>
        <w:pStyle w:val="a3"/>
        <w:tabs>
          <w:tab w:val="clear" w:pos="4153"/>
          <w:tab w:val="clear" w:pos="8306"/>
        </w:tabs>
        <w:jc w:val="both"/>
      </w:pPr>
    </w:p>
    <w:p w:rsidR="00FE233E" w:rsidRDefault="00FE233E" w:rsidP="00FE233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E233E" w:rsidRDefault="00FE233E" w:rsidP="00FE233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EF27F4" w:rsidRDefault="00EF27F4" w:rsidP="00FE233E">
      <w:pPr>
        <w:pStyle w:val="a3"/>
        <w:tabs>
          <w:tab w:val="clear" w:pos="4153"/>
          <w:tab w:val="clear" w:pos="8306"/>
        </w:tabs>
        <w:ind w:firstLine="720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33E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51F58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73365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67247"/>
    <w:rsid w:val="00CA7E54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F02FE9"/>
    <w:rsid w:val="00F35342"/>
    <w:rsid w:val="00F454BF"/>
    <w:rsid w:val="00F75CDD"/>
    <w:rsid w:val="00F85BE9"/>
    <w:rsid w:val="00FE0E7B"/>
    <w:rsid w:val="00FE233E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2015-10-28T06:33:00Z</cp:lastPrinted>
  <dcterms:created xsi:type="dcterms:W3CDTF">2015-10-28T06:36:00Z</dcterms:created>
  <dcterms:modified xsi:type="dcterms:W3CDTF">2015-10-28T06:37:00Z</dcterms:modified>
</cp:coreProperties>
</file>