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1888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9105A6">
              <w:rPr>
                <w:szCs w:val="28"/>
              </w:rPr>
              <w:t>4</w:t>
            </w:r>
            <w:r w:rsidR="004B2BC8">
              <w:rPr>
                <w:szCs w:val="28"/>
              </w:rPr>
              <w:t>8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15CBE" w:rsidRDefault="005E6413" w:rsidP="009105A6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9105A6" w:rsidRPr="009105A6">
              <w:t xml:space="preserve">проекте закона Приморского края "Об отдельных вопросах содержания домашних животных на территории Приморского края"  </w:t>
            </w:r>
          </w:p>
          <w:p w:rsidR="009105A6" w:rsidRPr="00AC2564" w:rsidRDefault="009105A6" w:rsidP="009105A6">
            <w:pPr>
              <w:ind w:left="-108"/>
              <w:jc w:val="both"/>
            </w:pPr>
          </w:p>
        </w:tc>
      </w:tr>
    </w:tbl>
    <w:p w:rsidR="009105A6" w:rsidRPr="009105A6" w:rsidRDefault="009105A6" w:rsidP="009105A6">
      <w:pPr>
        <w:ind w:firstLine="709"/>
        <w:jc w:val="both"/>
      </w:pPr>
      <w:bookmarkStart w:id="0" w:name="_GoBack"/>
      <w:bookmarkEnd w:id="0"/>
      <w:r w:rsidRPr="009105A6">
        <w:t>Законодательное Собрание Приморского края</w:t>
      </w:r>
    </w:p>
    <w:p w:rsidR="009105A6" w:rsidRPr="009105A6" w:rsidRDefault="009105A6" w:rsidP="009105A6">
      <w:pPr>
        <w:ind w:firstLine="851"/>
        <w:jc w:val="both"/>
      </w:pPr>
    </w:p>
    <w:p w:rsidR="009105A6" w:rsidRPr="009105A6" w:rsidRDefault="009105A6" w:rsidP="009105A6">
      <w:pPr>
        <w:jc w:val="both"/>
      </w:pPr>
      <w:r w:rsidRPr="009105A6">
        <w:t>ПОСТАНОВЛЯЕТ:</w:t>
      </w:r>
    </w:p>
    <w:p w:rsidR="009105A6" w:rsidRPr="009105A6" w:rsidRDefault="009105A6" w:rsidP="009105A6">
      <w:pPr>
        <w:ind w:firstLine="851"/>
        <w:jc w:val="both"/>
      </w:pPr>
    </w:p>
    <w:p w:rsidR="009105A6" w:rsidRPr="009105A6" w:rsidRDefault="009105A6" w:rsidP="009105A6">
      <w:pPr>
        <w:ind w:firstLine="709"/>
        <w:jc w:val="both"/>
        <w:rPr>
          <w:szCs w:val="28"/>
        </w:rPr>
      </w:pPr>
      <w:r w:rsidRPr="009105A6">
        <w:t xml:space="preserve">1.Принять проект закона Приморского края "Об отдельных вопросах содержания домашних животных на территории Приморского края" </w:t>
      </w:r>
      <w:r w:rsidRPr="009105A6">
        <w:rPr>
          <w:szCs w:val="28"/>
        </w:rPr>
        <w:t>в первом чтении.</w:t>
      </w:r>
    </w:p>
    <w:p w:rsidR="009105A6" w:rsidRPr="009105A6" w:rsidRDefault="009105A6" w:rsidP="009105A6">
      <w:pPr>
        <w:ind w:firstLine="709"/>
        <w:jc w:val="both"/>
        <w:rPr>
          <w:szCs w:val="28"/>
        </w:rPr>
      </w:pPr>
    </w:p>
    <w:p w:rsidR="009105A6" w:rsidRPr="009105A6" w:rsidRDefault="009105A6" w:rsidP="009105A6">
      <w:pPr>
        <w:ind w:firstLine="709"/>
        <w:jc w:val="both"/>
        <w:rPr>
          <w:szCs w:val="28"/>
        </w:rPr>
      </w:pPr>
      <w:r w:rsidRPr="009105A6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12 ноября 2015 года. </w:t>
      </w:r>
    </w:p>
    <w:p w:rsidR="009105A6" w:rsidRPr="009105A6" w:rsidRDefault="009105A6" w:rsidP="009105A6">
      <w:pPr>
        <w:ind w:firstLine="720"/>
        <w:jc w:val="both"/>
        <w:rPr>
          <w:szCs w:val="28"/>
        </w:rPr>
      </w:pPr>
    </w:p>
    <w:p w:rsidR="009105A6" w:rsidRPr="009105A6" w:rsidRDefault="009105A6" w:rsidP="009105A6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9105A6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105A6" w:rsidRPr="009105A6" w:rsidRDefault="009105A6" w:rsidP="009105A6">
      <w:pPr>
        <w:ind w:firstLine="720"/>
        <w:jc w:val="both"/>
      </w:pPr>
    </w:p>
    <w:p w:rsidR="009105A6" w:rsidRPr="009105A6" w:rsidRDefault="009105A6" w:rsidP="009105A6">
      <w:pPr>
        <w:ind w:firstLine="720"/>
        <w:jc w:val="both"/>
      </w:pPr>
      <w:r w:rsidRPr="009105A6">
        <w:t xml:space="preserve">4.Настоящее постановление вступает в силу со дня его принятия. </w:t>
      </w:r>
    </w:p>
    <w:p w:rsidR="009105A6" w:rsidRPr="009105A6" w:rsidRDefault="009105A6" w:rsidP="009105A6">
      <w:pPr>
        <w:ind w:firstLine="851"/>
        <w:jc w:val="both"/>
      </w:pPr>
    </w:p>
    <w:p w:rsidR="009105A6" w:rsidRPr="009105A6" w:rsidRDefault="009105A6" w:rsidP="009105A6">
      <w:pPr>
        <w:ind w:firstLine="851"/>
        <w:jc w:val="both"/>
      </w:pPr>
    </w:p>
    <w:p w:rsidR="009105A6" w:rsidRPr="009105A6" w:rsidRDefault="009105A6" w:rsidP="009105A6">
      <w:pPr>
        <w:ind w:firstLine="851"/>
        <w:jc w:val="both"/>
      </w:pPr>
    </w:p>
    <w:p w:rsidR="009105A6" w:rsidRPr="009105A6" w:rsidRDefault="009105A6" w:rsidP="009105A6">
      <w:pPr>
        <w:jc w:val="both"/>
      </w:pPr>
      <w:r w:rsidRPr="009105A6">
        <w:t xml:space="preserve">Председатель </w:t>
      </w:r>
    </w:p>
    <w:p w:rsidR="00931FD6" w:rsidRPr="00B02637" w:rsidRDefault="009105A6" w:rsidP="009105A6">
      <w:pPr>
        <w:jc w:val="both"/>
      </w:pPr>
      <w:r w:rsidRPr="009105A6">
        <w:t>Законодательного Собрания                                                           В.В. Горчаков</w:t>
      </w: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5A6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2BC8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26997"/>
    <w:rsid w:val="00735EC2"/>
    <w:rsid w:val="0077664B"/>
    <w:rsid w:val="007B48E7"/>
    <w:rsid w:val="007B5289"/>
    <w:rsid w:val="007E76E1"/>
    <w:rsid w:val="00835A0E"/>
    <w:rsid w:val="008818A7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2015-10-28T05:35:00Z</cp:lastPrinted>
  <dcterms:created xsi:type="dcterms:W3CDTF">2015-10-28T05:35:00Z</dcterms:created>
  <dcterms:modified xsi:type="dcterms:W3CDTF">2015-10-28T05:36:00Z</dcterms:modified>
</cp:coreProperties>
</file>