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420B6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52250" r:id="rId8"/>
              </w:object>
            </w:r>
          </w:p>
        </w:tc>
      </w:tr>
      <w:tr w:rsidR="007B5289" w:rsidTr="00420B6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20B6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105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9105A6">
              <w:rPr>
                <w:szCs w:val="28"/>
              </w:rPr>
              <w:t>4</w:t>
            </w:r>
            <w:r w:rsidR="00420B65">
              <w:rPr>
                <w:szCs w:val="28"/>
              </w:rPr>
              <w:t>7</w:t>
            </w:r>
          </w:p>
        </w:tc>
      </w:tr>
      <w:tr w:rsidR="000B3FB2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420B6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15CBE" w:rsidRDefault="005E6413" w:rsidP="009105A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420B65" w:rsidRPr="00420B65">
              <w:t xml:space="preserve">проекте закона Приморского края </w:t>
            </w:r>
            <w:r w:rsidR="00420B65" w:rsidRPr="00420B65">
              <w:rPr>
                <w:szCs w:val="28"/>
              </w:rPr>
              <w:t xml:space="preserve">"О промышленной политике </w:t>
            </w:r>
            <w:r w:rsidR="00420B65">
              <w:rPr>
                <w:szCs w:val="28"/>
              </w:rPr>
              <w:br/>
            </w:r>
            <w:bookmarkStart w:id="0" w:name="_GoBack"/>
            <w:bookmarkEnd w:id="0"/>
            <w:r w:rsidR="00420B65" w:rsidRPr="00420B65">
              <w:rPr>
                <w:szCs w:val="28"/>
              </w:rPr>
              <w:t>в Приморском крае"</w:t>
            </w:r>
          </w:p>
          <w:p w:rsidR="009105A6" w:rsidRPr="00AC2564" w:rsidRDefault="009105A6" w:rsidP="009105A6">
            <w:pPr>
              <w:ind w:left="-108"/>
              <w:jc w:val="both"/>
            </w:pPr>
          </w:p>
        </w:tc>
      </w:tr>
    </w:tbl>
    <w:p w:rsidR="00420B65" w:rsidRPr="00420B65" w:rsidRDefault="00420B65" w:rsidP="00420B65">
      <w:pPr>
        <w:ind w:firstLine="709"/>
      </w:pPr>
      <w:r w:rsidRPr="00420B65">
        <w:t xml:space="preserve">Законодательное Собрание Приморского края </w:t>
      </w:r>
    </w:p>
    <w:p w:rsidR="00420B65" w:rsidRPr="00420B65" w:rsidRDefault="00420B65" w:rsidP="00420B65"/>
    <w:p w:rsidR="00420B65" w:rsidRPr="00420B65" w:rsidRDefault="00420B65" w:rsidP="00420B65">
      <w:r w:rsidRPr="00420B65">
        <w:t>ПОСТАНОВЛЯЕТ:</w:t>
      </w:r>
    </w:p>
    <w:p w:rsidR="00420B65" w:rsidRPr="00420B65" w:rsidRDefault="00420B65" w:rsidP="00420B65"/>
    <w:p w:rsidR="00420B65" w:rsidRPr="00420B65" w:rsidRDefault="00420B65" w:rsidP="00420B65">
      <w:pPr>
        <w:ind w:firstLine="709"/>
        <w:jc w:val="both"/>
        <w:rPr>
          <w:szCs w:val="28"/>
        </w:rPr>
      </w:pPr>
      <w:r w:rsidRPr="00420B65">
        <w:t xml:space="preserve">1.Принять проект закона Приморского края </w:t>
      </w:r>
      <w:r w:rsidRPr="00420B65">
        <w:rPr>
          <w:szCs w:val="28"/>
        </w:rPr>
        <w:t>"О промышленной политике в Приморском крае" в первом чтении.</w:t>
      </w:r>
    </w:p>
    <w:p w:rsidR="00420B65" w:rsidRPr="00420B65" w:rsidRDefault="00420B65" w:rsidP="00420B65">
      <w:pPr>
        <w:ind w:firstLine="709"/>
        <w:jc w:val="both"/>
      </w:pPr>
    </w:p>
    <w:p w:rsidR="00420B65" w:rsidRPr="00420B65" w:rsidRDefault="00420B65" w:rsidP="00420B65">
      <w:pPr>
        <w:ind w:firstLine="709"/>
        <w:jc w:val="both"/>
      </w:pPr>
      <w:r w:rsidRPr="00420B65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13 ноября 2015 года.</w:t>
      </w:r>
    </w:p>
    <w:p w:rsidR="00420B65" w:rsidRPr="00420B65" w:rsidRDefault="00420B65" w:rsidP="00420B65">
      <w:pPr>
        <w:ind w:firstLine="709"/>
        <w:jc w:val="both"/>
      </w:pPr>
    </w:p>
    <w:p w:rsidR="00420B65" w:rsidRPr="00420B65" w:rsidRDefault="00420B65" w:rsidP="00420B65">
      <w:pPr>
        <w:ind w:firstLine="709"/>
        <w:jc w:val="both"/>
      </w:pPr>
      <w:r w:rsidRPr="00420B65"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</w:t>
      </w:r>
      <w:r w:rsidRPr="00420B65">
        <w:rPr>
          <w:color w:val="FF6600"/>
        </w:rPr>
        <w:t xml:space="preserve"> </w:t>
      </w:r>
      <w:r w:rsidRPr="00420B65">
        <w:t>и внести его на рассмотрение Законодательного Собрания во втором чтении.</w:t>
      </w:r>
    </w:p>
    <w:p w:rsidR="00420B65" w:rsidRPr="00420B65" w:rsidRDefault="00420B65" w:rsidP="00420B65">
      <w:pPr>
        <w:jc w:val="both"/>
      </w:pPr>
    </w:p>
    <w:p w:rsidR="00420B65" w:rsidRPr="00420B65" w:rsidRDefault="00420B65" w:rsidP="00420B65">
      <w:pPr>
        <w:ind w:firstLine="709"/>
        <w:jc w:val="both"/>
      </w:pPr>
      <w:r w:rsidRPr="00420B65">
        <w:t>4.Настоящее постановление вступает в силу со дня его принятия.</w:t>
      </w:r>
    </w:p>
    <w:p w:rsidR="00420B65" w:rsidRPr="00420B65" w:rsidRDefault="00420B65" w:rsidP="00420B65">
      <w:pPr>
        <w:ind w:firstLine="709"/>
        <w:jc w:val="both"/>
      </w:pPr>
    </w:p>
    <w:p w:rsidR="00420B65" w:rsidRPr="00420B65" w:rsidRDefault="00420B65" w:rsidP="00420B65">
      <w:pPr>
        <w:ind w:firstLine="709"/>
        <w:jc w:val="both"/>
      </w:pPr>
    </w:p>
    <w:p w:rsidR="00420B65" w:rsidRPr="00420B65" w:rsidRDefault="00420B65" w:rsidP="00420B65">
      <w:pPr>
        <w:ind w:firstLine="709"/>
        <w:jc w:val="both"/>
      </w:pPr>
    </w:p>
    <w:p w:rsidR="00420B65" w:rsidRPr="00420B65" w:rsidRDefault="00420B65" w:rsidP="00420B65">
      <w:pPr>
        <w:jc w:val="both"/>
      </w:pPr>
      <w:r w:rsidRPr="00420B65">
        <w:t>Председатель</w:t>
      </w:r>
    </w:p>
    <w:p w:rsidR="00420B65" w:rsidRPr="00420B65" w:rsidRDefault="00420B65" w:rsidP="00420B65">
      <w:pPr>
        <w:jc w:val="both"/>
      </w:pPr>
      <w:r w:rsidRPr="00420B65">
        <w:t>Законодательного Собрания</w:t>
      </w:r>
      <w:r w:rsidRPr="00420B65">
        <w:tab/>
      </w:r>
      <w:r w:rsidRPr="00420B65">
        <w:tab/>
      </w:r>
      <w:r w:rsidRPr="00420B65">
        <w:tab/>
      </w:r>
      <w:r w:rsidRPr="00420B65">
        <w:tab/>
      </w:r>
      <w:r w:rsidRPr="00420B65">
        <w:tab/>
      </w:r>
      <w:r w:rsidRPr="00420B65">
        <w:tab/>
        <w:t xml:space="preserve">        В.В. Горчаков</w:t>
      </w:r>
    </w:p>
    <w:p w:rsidR="00420B65" w:rsidRPr="00420B65" w:rsidRDefault="00420B65" w:rsidP="00420B65"/>
    <w:p w:rsidR="00EF27F4" w:rsidRDefault="00EF27F4" w:rsidP="00420B65">
      <w:pPr>
        <w:ind w:firstLine="709"/>
      </w:pPr>
    </w:p>
    <w:sectPr w:rsidR="00EF27F4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EndPr/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7F4"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5CBE"/>
    <w:rsid w:val="00021063"/>
    <w:rsid w:val="00057575"/>
    <w:rsid w:val="00097850"/>
    <w:rsid w:val="000A0C38"/>
    <w:rsid w:val="000B34BE"/>
    <w:rsid w:val="000B3FB2"/>
    <w:rsid w:val="000C052B"/>
    <w:rsid w:val="000C54B4"/>
    <w:rsid w:val="000D628E"/>
    <w:rsid w:val="000E5228"/>
    <w:rsid w:val="00104EF7"/>
    <w:rsid w:val="00123119"/>
    <w:rsid w:val="00126920"/>
    <w:rsid w:val="00144313"/>
    <w:rsid w:val="001446FD"/>
    <w:rsid w:val="00155F7F"/>
    <w:rsid w:val="00164B92"/>
    <w:rsid w:val="001D3511"/>
    <w:rsid w:val="002B2479"/>
    <w:rsid w:val="002E1D7B"/>
    <w:rsid w:val="003325F4"/>
    <w:rsid w:val="00392E21"/>
    <w:rsid w:val="003C2026"/>
    <w:rsid w:val="003D0207"/>
    <w:rsid w:val="00420B65"/>
    <w:rsid w:val="00421545"/>
    <w:rsid w:val="0047756C"/>
    <w:rsid w:val="004817ED"/>
    <w:rsid w:val="004A28E5"/>
    <w:rsid w:val="004B2BC8"/>
    <w:rsid w:val="004B69FA"/>
    <w:rsid w:val="004D1A01"/>
    <w:rsid w:val="005A6019"/>
    <w:rsid w:val="005B567A"/>
    <w:rsid w:val="005E6130"/>
    <w:rsid w:val="005E6413"/>
    <w:rsid w:val="0064288E"/>
    <w:rsid w:val="00655B31"/>
    <w:rsid w:val="00687BBB"/>
    <w:rsid w:val="00695A4A"/>
    <w:rsid w:val="006A338B"/>
    <w:rsid w:val="006D0A66"/>
    <w:rsid w:val="006D45ED"/>
    <w:rsid w:val="006E650F"/>
    <w:rsid w:val="006F3565"/>
    <w:rsid w:val="00716813"/>
    <w:rsid w:val="00726997"/>
    <w:rsid w:val="00735EC2"/>
    <w:rsid w:val="0077664B"/>
    <w:rsid w:val="007B48E7"/>
    <w:rsid w:val="007B5289"/>
    <w:rsid w:val="007E76E1"/>
    <w:rsid w:val="00835A0E"/>
    <w:rsid w:val="008818A7"/>
    <w:rsid w:val="008E78CF"/>
    <w:rsid w:val="009105A6"/>
    <w:rsid w:val="00922AED"/>
    <w:rsid w:val="00924B45"/>
    <w:rsid w:val="00931FD6"/>
    <w:rsid w:val="009372FF"/>
    <w:rsid w:val="0094344A"/>
    <w:rsid w:val="00984666"/>
    <w:rsid w:val="009959AC"/>
    <w:rsid w:val="009A5295"/>
    <w:rsid w:val="009C06BA"/>
    <w:rsid w:val="00A13794"/>
    <w:rsid w:val="00A26C60"/>
    <w:rsid w:val="00A3570E"/>
    <w:rsid w:val="00A80132"/>
    <w:rsid w:val="00A93332"/>
    <w:rsid w:val="00AA0E15"/>
    <w:rsid w:val="00AC2564"/>
    <w:rsid w:val="00AC2BB2"/>
    <w:rsid w:val="00AE5EE6"/>
    <w:rsid w:val="00B02637"/>
    <w:rsid w:val="00B06195"/>
    <w:rsid w:val="00B13648"/>
    <w:rsid w:val="00B97A36"/>
    <w:rsid w:val="00BA58C7"/>
    <w:rsid w:val="00BA7E58"/>
    <w:rsid w:val="00BD06B7"/>
    <w:rsid w:val="00BD2285"/>
    <w:rsid w:val="00BF30D3"/>
    <w:rsid w:val="00C20E8F"/>
    <w:rsid w:val="00CA7E54"/>
    <w:rsid w:val="00CE19DF"/>
    <w:rsid w:val="00D02716"/>
    <w:rsid w:val="00D933FB"/>
    <w:rsid w:val="00DC28ED"/>
    <w:rsid w:val="00DF01B2"/>
    <w:rsid w:val="00DF1B21"/>
    <w:rsid w:val="00E2743C"/>
    <w:rsid w:val="00E93A7F"/>
    <w:rsid w:val="00EC0BF2"/>
    <w:rsid w:val="00ED30AF"/>
    <w:rsid w:val="00EF27F4"/>
    <w:rsid w:val="00EF502B"/>
    <w:rsid w:val="00F75CDD"/>
    <w:rsid w:val="00F85BE9"/>
    <w:rsid w:val="00FE0E7B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9">
    <w:name w:val="Body Text Indent"/>
    <w:basedOn w:val="a"/>
    <w:link w:val="aa"/>
    <w:rsid w:val="00E2743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E2743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2015-10-28T05:40:00Z</cp:lastPrinted>
  <dcterms:created xsi:type="dcterms:W3CDTF">2015-10-28T05:41:00Z</dcterms:created>
  <dcterms:modified xsi:type="dcterms:W3CDTF">2015-10-28T05:42:00Z</dcterms:modified>
</cp:coreProperties>
</file>