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20B65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7" o:title=""/>
                </v:shape>
                <o:OLEObject Type="Embed" ProgID="Word.Picture.8" ShapeID="_x0000_i1025" DrawAspect="Content" ObjectID="_1507553640" r:id="rId8"/>
              </w:object>
            </w:r>
          </w:p>
        </w:tc>
      </w:tr>
      <w:tr w:rsidR="007B5289" w:rsidTr="00420B65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20B65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105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9105A6">
              <w:rPr>
                <w:szCs w:val="28"/>
              </w:rPr>
              <w:t>4</w:t>
            </w:r>
            <w:r w:rsidR="007B0E15">
              <w:rPr>
                <w:szCs w:val="28"/>
              </w:rPr>
              <w:t>6</w:t>
            </w:r>
          </w:p>
        </w:tc>
      </w:tr>
      <w:tr w:rsidR="000B3FB2" w:rsidTr="00420B6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420B6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454BF" w:rsidRDefault="005E6413" w:rsidP="007B0E15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7B0E15">
              <w:t xml:space="preserve">проекте закона Приморского края "О внесении изменений </w:t>
            </w:r>
            <w:r w:rsidR="007B0E15">
              <w:br/>
            </w:r>
            <w:bookmarkStart w:id="0" w:name="_GoBack"/>
            <w:bookmarkEnd w:id="0"/>
            <w:r w:rsidR="007B0E15">
              <w:t>в Закон Приморского края "О разграничении</w:t>
            </w:r>
            <w:r w:rsidR="007B0E15" w:rsidRPr="00703A62">
              <w:rPr>
                <w:szCs w:val="28"/>
              </w:rPr>
              <w:t xml:space="preserve"> объектов </w:t>
            </w:r>
            <w:proofErr w:type="spellStart"/>
            <w:r w:rsidR="007B0E15" w:rsidRPr="00703A62">
              <w:rPr>
                <w:szCs w:val="28"/>
              </w:rPr>
              <w:t>муници</w:t>
            </w:r>
            <w:r w:rsidR="007B0E15">
              <w:rPr>
                <w:szCs w:val="28"/>
              </w:rPr>
              <w:t>-</w:t>
            </w:r>
            <w:r w:rsidR="007B0E15" w:rsidRPr="00703A62">
              <w:rPr>
                <w:szCs w:val="28"/>
              </w:rPr>
              <w:t>пальной</w:t>
            </w:r>
            <w:proofErr w:type="spellEnd"/>
            <w:r w:rsidR="007B0E15" w:rsidRPr="00703A62">
              <w:rPr>
                <w:szCs w:val="28"/>
              </w:rPr>
              <w:t xml:space="preserve"> собственности между</w:t>
            </w:r>
            <w:r w:rsidR="007B0E15">
              <w:rPr>
                <w:szCs w:val="28"/>
              </w:rPr>
              <w:t xml:space="preserve"> сельскими поселениями Октябрь-</w:t>
            </w:r>
            <w:proofErr w:type="spellStart"/>
            <w:r w:rsidR="007B0E15">
              <w:rPr>
                <w:szCs w:val="28"/>
              </w:rPr>
              <w:t>ского</w:t>
            </w:r>
            <w:proofErr w:type="spellEnd"/>
            <w:r w:rsidR="007B0E15">
              <w:rPr>
                <w:szCs w:val="28"/>
              </w:rPr>
              <w:t xml:space="preserve"> </w:t>
            </w:r>
            <w:r w:rsidR="007B0E15" w:rsidRPr="00703A62">
              <w:rPr>
                <w:szCs w:val="28"/>
              </w:rPr>
              <w:t>муни</w:t>
            </w:r>
            <w:r w:rsidR="007B0E15">
              <w:rPr>
                <w:szCs w:val="28"/>
              </w:rPr>
              <w:t>ци</w:t>
            </w:r>
            <w:r w:rsidR="007B0E15" w:rsidRPr="00703A62">
              <w:rPr>
                <w:szCs w:val="28"/>
              </w:rPr>
              <w:t>пальн</w:t>
            </w:r>
            <w:r w:rsidR="007B0E15">
              <w:rPr>
                <w:szCs w:val="28"/>
              </w:rPr>
              <w:t>ого</w:t>
            </w:r>
            <w:r w:rsidR="007B0E15" w:rsidRPr="00703A62">
              <w:rPr>
                <w:szCs w:val="28"/>
              </w:rPr>
              <w:t xml:space="preserve"> район</w:t>
            </w:r>
            <w:r w:rsidR="007B0E15">
              <w:rPr>
                <w:szCs w:val="28"/>
              </w:rPr>
              <w:t>а и Октябрьским муниципальным районом"</w:t>
            </w:r>
          </w:p>
          <w:p w:rsidR="007B0E15" w:rsidRPr="00AC2564" w:rsidRDefault="007B0E15" w:rsidP="007B0E15">
            <w:pPr>
              <w:ind w:left="-108"/>
              <w:jc w:val="both"/>
            </w:pPr>
          </w:p>
        </w:tc>
      </w:tr>
    </w:tbl>
    <w:p w:rsidR="007B0E15" w:rsidRDefault="007B0E15" w:rsidP="007B0E15">
      <w:pPr>
        <w:ind w:firstLine="720"/>
        <w:jc w:val="both"/>
      </w:pPr>
      <w:r>
        <w:t>Законодательное Собрание Приморского края</w:t>
      </w:r>
    </w:p>
    <w:p w:rsidR="007B0E15" w:rsidRDefault="007B0E15" w:rsidP="007B0E15">
      <w:pPr>
        <w:ind w:firstLine="720"/>
        <w:jc w:val="both"/>
      </w:pPr>
    </w:p>
    <w:p w:rsidR="007B0E15" w:rsidRDefault="007B0E15" w:rsidP="007B0E15">
      <w:pPr>
        <w:tabs>
          <w:tab w:val="left" w:pos="0"/>
        </w:tabs>
        <w:jc w:val="both"/>
      </w:pPr>
      <w:r>
        <w:t>ПОСТАНОВЛЯЕТ:</w:t>
      </w:r>
    </w:p>
    <w:p w:rsidR="007B0E15" w:rsidRDefault="007B0E15" w:rsidP="007B0E15"/>
    <w:p w:rsidR="007B0E15" w:rsidRDefault="007B0E15" w:rsidP="007B0E15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Октябрьского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>а и Октябрьским муниципальным районом" в первом чтении.</w:t>
      </w:r>
    </w:p>
    <w:p w:rsidR="007B0E15" w:rsidRDefault="007B0E15" w:rsidP="007B0E15">
      <w:pPr>
        <w:ind w:firstLine="709"/>
        <w:jc w:val="both"/>
      </w:pPr>
    </w:p>
    <w:p w:rsidR="007B0E15" w:rsidRDefault="007B0E15" w:rsidP="007B0E15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18 ноября 2015 года.</w:t>
      </w:r>
    </w:p>
    <w:p w:rsidR="007B0E15" w:rsidRDefault="007B0E15" w:rsidP="007B0E15">
      <w:pPr>
        <w:ind w:firstLine="720"/>
        <w:jc w:val="both"/>
      </w:pPr>
    </w:p>
    <w:p w:rsidR="007B0E15" w:rsidRDefault="007B0E15" w:rsidP="007B0E15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B0E15" w:rsidRDefault="007B0E15" w:rsidP="007B0E15">
      <w:pPr>
        <w:ind w:firstLine="720"/>
        <w:jc w:val="both"/>
      </w:pPr>
    </w:p>
    <w:p w:rsidR="007B0E15" w:rsidRDefault="007B0E15" w:rsidP="007B0E15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7B0E15" w:rsidRDefault="007B0E15" w:rsidP="007B0E15">
      <w:pPr>
        <w:ind w:firstLine="720"/>
        <w:jc w:val="both"/>
      </w:pPr>
    </w:p>
    <w:p w:rsidR="007B0E15" w:rsidRDefault="007B0E15" w:rsidP="007B0E15">
      <w:pPr>
        <w:ind w:firstLine="720"/>
        <w:jc w:val="both"/>
      </w:pPr>
    </w:p>
    <w:p w:rsidR="007B0E15" w:rsidRDefault="007B0E15" w:rsidP="007B0E15">
      <w:pPr>
        <w:ind w:firstLine="720"/>
        <w:jc w:val="both"/>
      </w:pPr>
    </w:p>
    <w:p w:rsidR="007B0E15" w:rsidRDefault="007B0E15" w:rsidP="007B0E15">
      <w:pPr>
        <w:jc w:val="both"/>
      </w:pPr>
      <w:r>
        <w:t>Председатель</w:t>
      </w:r>
    </w:p>
    <w:p w:rsidR="007B0E15" w:rsidRDefault="007B0E15" w:rsidP="007B0E15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EF27F4" w:rsidRDefault="00EF27F4" w:rsidP="007B0E15">
      <w:pPr>
        <w:ind w:firstLine="720"/>
        <w:jc w:val="both"/>
      </w:pPr>
    </w:p>
    <w:sectPr w:rsidR="00EF27F4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0E15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7850"/>
    <w:rsid w:val="000A0C38"/>
    <w:rsid w:val="000B34BE"/>
    <w:rsid w:val="000B3FB2"/>
    <w:rsid w:val="000C052B"/>
    <w:rsid w:val="000C54B4"/>
    <w:rsid w:val="000D628E"/>
    <w:rsid w:val="000E5228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3325F4"/>
    <w:rsid w:val="00392E21"/>
    <w:rsid w:val="003C2026"/>
    <w:rsid w:val="003D0207"/>
    <w:rsid w:val="00420B65"/>
    <w:rsid w:val="00421545"/>
    <w:rsid w:val="0047756C"/>
    <w:rsid w:val="004817ED"/>
    <w:rsid w:val="004A28E5"/>
    <w:rsid w:val="004B2BC8"/>
    <w:rsid w:val="004B69FA"/>
    <w:rsid w:val="004D1A01"/>
    <w:rsid w:val="004E5961"/>
    <w:rsid w:val="005A6019"/>
    <w:rsid w:val="005B567A"/>
    <w:rsid w:val="005E6130"/>
    <w:rsid w:val="005E6413"/>
    <w:rsid w:val="0061510A"/>
    <w:rsid w:val="0064288E"/>
    <w:rsid w:val="00655B31"/>
    <w:rsid w:val="00687BBB"/>
    <w:rsid w:val="00695A4A"/>
    <w:rsid w:val="006A338B"/>
    <w:rsid w:val="006D0A66"/>
    <w:rsid w:val="006D45ED"/>
    <w:rsid w:val="006E650F"/>
    <w:rsid w:val="006F3565"/>
    <w:rsid w:val="00716813"/>
    <w:rsid w:val="00726997"/>
    <w:rsid w:val="00735EC2"/>
    <w:rsid w:val="0077664B"/>
    <w:rsid w:val="007B0E15"/>
    <w:rsid w:val="007B48E7"/>
    <w:rsid w:val="007B5289"/>
    <w:rsid w:val="007E76E1"/>
    <w:rsid w:val="00835A0E"/>
    <w:rsid w:val="008818A7"/>
    <w:rsid w:val="008E78CF"/>
    <w:rsid w:val="009105A6"/>
    <w:rsid w:val="00922AED"/>
    <w:rsid w:val="00924B45"/>
    <w:rsid w:val="00931FD6"/>
    <w:rsid w:val="009372FF"/>
    <w:rsid w:val="0094344A"/>
    <w:rsid w:val="00984666"/>
    <w:rsid w:val="009959AC"/>
    <w:rsid w:val="009A5295"/>
    <w:rsid w:val="009C06BA"/>
    <w:rsid w:val="00A13794"/>
    <w:rsid w:val="00A26C60"/>
    <w:rsid w:val="00A3570E"/>
    <w:rsid w:val="00A80132"/>
    <w:rsid w:val="00A93332"/>
    <w:rsid w:val="00AA0E15"/>
    <w:rsid w:val="00AC2564"/>
    <w:rsid w:val="00AC2BB2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A7E54"/>
    <w:rsid w:val="00CE19DF"/>
    <w:rsid w:val="00D02716"/>
    <w:rsid w:val="00D933FB"/>
    <w:rsid w:val="00DC28ED"/>
    <w:rsid w:val="00DF01B2"/>
    <w:rsid w:val="00DF1B21"/>
    <w:rsid w:val="00E2743C"/>
    <w:rsid w:val="00E93A7F"/>
    <w:rsid w:val="00EC0BF2"/>
    <w:rsid w:val="00ED30AF"/>
    <w:rsid w:val="00EF27F4"/>
    <w:rsid w:val="00EF502B"/>
    <w:rsid w:val="00F454BF"/>
    <w:rsid w:val="00F75CDD"/>
    <w:rsid w:val="00F85BE9"/>
    <w:rsid w:val="00FE0E7B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2015-10-28T06:03:00Z</cp:lastPrinted>
  <dcterms:created xsi:type="dcterms:W3CDTF">2015-10-28T06:04:00Z</dcterms:created>
  <dcterms:modified xsi:type="dcterms:W3CDTF">2015-10-28T06:05:00Z</dcterms:modified>
</cp:coreProperties>
</file>