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0057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47756C">
              <w:rPr>
                <w:szCs w:val="28"/>
              </w:rPr>
              <w:t>4</w:t>
            </w:r>
            <w:r w:rsidR="00B02637">
              <w:rPr>
                <w:szCs w:val="28"/>
              </w:rPr>
              <w:t>1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26920" w:rsidRDefault="005E6413" w:rsidP="00B02637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B02637" w:rsidRPr="00415D04">
              <w:rPr>
                <w:szCs w:val="28"/>
              </w:rPr>
              <w:t xml:space="preserve">проекте закона Приморского края </w:t>
            </w:r>
            <w:r w:rsidR="00B02637">
              <w:t xml:space="preserve">"О внесении изменений </w:t>
            </w:r>
            <w:r w:rsidR="00B02637">
              <w:br/>
            </w:r>
            <w:r w:rsidR="00B02637">
              <w:t xml:space="preserve">в   Закон Приморского края </w:t>
            </w:r>
            <w:r w:rsidR="00B02637">
              <w:br/>
            </w:r>
            <w:r w:rsidR="00B02637">
              <w:t>"</w:t>
            </w:r>
            <w:r w:rsidR="00B02637" w:rsidRPr="00DE12D9">
              <w:rPr>
                <w:szCs w:val="28"/>
              </w:rPr>
              <w:t>О муниципальной службе в Приморском крае</w:t>
            </w:r>
            <w:r w:rsidR="00B02637">
              <w:t>"</w:t>
            </w:r>
          </w:p>
          <w:p w:rsidR="00B02637" w:rsidRPr="00AC2564" w:rsidRDefault="00B02637" w:rsidP="00B02637">
            <w:pPr>
              <w:ind w:left="-108"/>
              <w:jc w:val="both"/>
            </w:pPr>
          </w:p>
        </w:tc>
      </w:tr>
    </w:tbl>
    <w:p w:rsidR="00B02637" w:rsidRPr="00F2794F" w:rsidRDefault="00B02637" w:rsidP="00B0263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02637" w:rsidRPr="00F2794F" w:rsidRDefault="00B02637" w:rsidP="00B0263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637" w:rsidRPr="00F2794F" w:rsidRDefault="00B02637" w:rsidP="00B026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02637" w:rsidRPr="00F2794F" w:rsidRDefault="00B02637" w:rsidP="00B0263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637" w:rsidRDefault="00B02637" w:rsidP="00B026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</w:t>
      </w:r>
      <w:r w:rsidRPr="00DE12D9">
        <w:rPr>
          <w:szCs w:val="28"/>
        </w:rPr>
        <w:t>О муниципальной службе в Приморском крае</w:t>
      </w:r>
      <w:r>
        <w:t>"</w:t>
      </w:r>
      <w:r w:rsidRPr="00415D04">
        <w:rPr>
          <w:szCs w:val="28"/>
        </w:rPr>
        <w:t xml:space="preserve"> </w:t>
      </w:r>
      <w:r>
        <w:rPr>
          <w:szCs w:val="28"/>
        </w:rPr>
        <w:br/>
      </w:r>
      <w:r>
        <w:rPr>
          <w:szCs w:val="28"/>
        </w:rPr>
        <w:t>во втором чтении.</w:t>
      </w:r>
    </w:p>
    <w:p w:rsidR="00B02637" w:rsidRDefault="00B02637" w:rsidP="00B0263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02637" w:rsidRDefault="00B02637" w:rsidP="00B026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</w:t>
      </w:r>
      <w:r>
        <w:rPr>
          <w:szCs w:val="28"/>
        </w:rPr>
        <w:br/>
      </w:r>
      <w:bookmarkStart w:id="0" w:name="_GoBack"/>
      <w:bookmarkEnd w:id="0"/>
      <w:r>
        <w:rPr>
          <w:szCs w:val="28"/>
        </w:rPr>
        <w:t>в третьем чтении.</w:t>
      </w:r>
    </w:p>
    <w:p w:rsidR="00B02637" w:rsidRDefault="00B02637" w:rsidP="00B0263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02637" w:rsidRDefault="00B02637" w:rsidP="00B0263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B02637" w:rsidRDefault="00B02637" w:rsidP="00B026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2637" w:rsidRDefault="00B02637" w:rsidP="00B026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2637" w:rsidRPr="00F2794F" w:rsidRDefault="00B02637" w:rsidP="00B026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2637" w:rsidRPr="00F2794F" w:rsidRDefault="00B02637" w:rsidP="00B026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02637" w:rsidRPr="00D964B6" w:rsidRDefault="00B02637" w:rsidP="00B02637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931FD6" w:rsidRPr="00B02637" w:rsidRDefault="00931FD6" w:rsidP="00B02637">
      <w:pPr>
        <w:ind w:firstLine="720"/>
      </w:pPr>
    </w:p>
    <w:sectPr w:rsidR="00931FD6" w:rsidRPr="00B02637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6C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C052B"/>
    <w:rsid w:val="000D628E"/>
    <w:rsid w:val="000E5228"/>
    <w:rsid w:val="00104EF7"/>
    <w:rsid w:val="00123119"/>
    <w:rsid w:val="00126920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1545"/>
    <w:rsid w:val="0047756C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D0A66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C2564"/>
    <w:rsid w:val="00AE5EE6"/>
    <w:rsid w:val="00B02637"/>
    <w:rsid w:val="00B06195"/>
    <w:rsid w:val="00B13648"/>
    <w:rsid w:val="00B97A36"/>
    <w:rsid w:val="00BA58C7"/>
    <w:rsid w:val="00BA7E58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2015-10-28T05:05:00Z</cp:lastPrinted>
  <dcterms:created xsi:type="dcterms:W3CDTF">2015-10-28T05:05:00Z</dcterms:created>
  <dcterms:modified xsi:type="dcterms:W3CDTF">2015-10-28T05:06:00Z</dcterms:modified>
</cp:coreProperties>
</file>