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FE233E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7" o:title=""/>
                </v:shape>
                <o:OLEObject Type="Embed" ProgID="Word.Picture.8" ShapeID="_x0000_i1025" DrawAspect="Content" ObjectID="_1507555937" r:id="rId8"/>
              </w:object>
            </w:r>
          </w:p>
        </w:tc>
      </w:tr>
      <w:tr w:rsidR="007B5289" w:rsidTr="00FE233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FE233E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05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6869D8">
              <w:rPr>
                <w:szCs w:val="28"/>
              </w:rPr>
              <w:t>40</w:t>
            </w:r>
          </w:p>
        </w:tc>
      </w:tr>
      <w:tr w:rsidR="000B3FB2" w:rsidTr="00FE233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FE233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E233E" w:rsidRDefault="005E6413" w:rsidP="006869D8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="00F35342">
              <w:t xml:space="preserve"> </w:t>
            </w:r>
            <w:r w:rsidR="006869D8">
              <w:rPr>
                <w:szCs w:val="28"/>
              </w:rPr>
              <w:t>З</w:t>
            </w:r>
            <w:r w:rsidR="006869D8" w:rsidRPr="00415D04">
              <w:rPr>
                <w:szCs w:val="28"/>
              </w:rPr>
              <w:t>акон</w:t>
            </w:r>
            <w:r w:rsidR="006869D8">
              <w:rPr>
                <w:szCs w:val="28"/>
              </w:rPr>
              <w:t>е</w:t>
            </w:r>
            <w:r w:rsidR="006869D8" w:rsidRPr="00415D04">
              <w:rPr>
                <w:szCs w:val="28"/>
              </w:rPr>
              <w:t xml:space="preserve"> Приморского края </w:t>
            </w:r>
            <w:r w:rsidR="006869D8">
              <w:rPr>
                <w:szCs w:val="28"/>
              </w:rPr>
              <w:br/>
              <w:t xml:space="preserve">"О внесении изменений в </w:t>
            </w:r>
            <w:r w:rsidR="006869D8" w:rsidRPr="00E8003C">
              <w:rPr>
                <w:szCs w:val="28"/>
              </w:rPr>
              <w:t xml:space="preserve">Закон Приморского </w:t>
            </w:r>
            <w:r w:rsidR="006869D8">
              <w:rPr>
                <w:szCs w:val="28"/>
              </w:rPr>
              <w:t xml:space="preserve">края "О </w:t>
            </w:r>
            <w:proofErr w:type="spellStart"/>
            <w:proofErr w:type="gramStart"/>
            <w:r w:rsidR="006869D8">
              <w:rPr>
                <w:szCs w:val="28"/>
              </w:rPr>
              <w:t>государ-ственной</w:t>
            </w:r>
            <w:proofErr w:type="spellEnd"/>
            <w:proofErr w:type="gramEnd"/>
            <w:r w:rsidR="006869D8">
              <w:rPr>
                <w:szCs w:val="28"/>
              </w:rPr>
              <w:t xml:space="preserve"> гражданской службе Приморского края"</w:t>
            </w:r>
          </w:p>
          <w:p w:rsidR="006869D8" w:rsidRPr="00AC2564" w:rsidRDefault="006869D8" w:rsidP="006869D8">
            <w:pPr>
              <w:ind w:left="-108"/>
              <w:jc w:val="both"/>
            </w:pPr>
          </w:p>
        </w:tc>
      </w:tr>
    </w:tbl>
    <w:p w:rsidR="006869D8" w:rsidRPr="00F2794F" w:rsidRDefault="006869D8" w:rsidP="006869D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6869D8" w:rsidRPr="00F2794F" w:rsidRDefault="006869D8" w:rsidP="006869D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69D8" w:rsidRPr="00F2794F" w:rsidRDefault="006869D8" w:rsidP="006869D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6869D8" w:rsidRPr="00F2794F" w:rsidRDefault="006869D8" w:rsidP="006869D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69D8" w:rsidRDefault="006869D8" w:rsidP="006869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Закон Приморского края "О внесении изменений в </w:t>
      </w:r>
      <w:r w:rsidRPr="00E8003C">
        <w:rPr>
          <w:szCs w:val="28"/>
        </w:rPr>
        <w:t xml:space="preserve">Закон Приморского </w:t>
      </w:r>
      <w:r>
        <w:rPr>
          <w:szCs w:val="28"/>
        </w:rPr>
        <w:t>края "О государственной гражданской службе Приморского края".</w:t>
      </w:r>
    </w:p>
    <w:p w:rsidR="006869D8" w:rsidRDefault="006869D8" w:rsidP="006869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869D8" w:rsidRDefault="006869D8" w:rsidP="006869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6869D8" w:rsidRDefault="006869D8" w:rsidP="006869D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869D8" w:rsidRDefault="006869D8" w:rsidP="006869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6869D8" w:rsidRDefault="006869D8" w:rsidP="006869D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869D8" w:rsidRDefault="006869D8" w:rsidP="006869D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869D8" w:rsidRPr="00F2794F" w:rsidRDefault="006869D8" w:rsidP="006869D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869D8" w:rsidRPr="00F2794F" w:rsidRDefault="006869D8" w:rsidP="006869D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6869D8" w:rsidRDefault="006869D8" w:rsidP="006869D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EF27F4" w:rsidRDefault="00EF27F4" w:rsidP="006869D8">
      <w:pPr>
        <w:pStyle w:val="ConsNormal"/>
        <w:ind w:right="0" w:firstLine="709"/>
        <w:jc w:val="both"/>
      </w:pPr>
    </w:p>
    <w:sectPr w:rsidR="00EF27F4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33E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339F"/>
    <w:rsid w:val="00097850"/>
    <w:rsid w:val="000A0C38"/>
    <w:rsid w:val="000B34BE"/>
    <w:rsid w:val="000B3FB2"/>
    <w:rsid w:val="000C052B"/>
    <w:rsid w:val="000C54B4"/>
    <w:rsid w:val="000D1239"/>
    <w:rsid w:val="000D628E"/>
    <w:rsid w:val="000E5228"/>
    <w:rsid w:val="001038F7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2F4E2E"/>
    <w:rsid w:val="003325F4"/>
    <w:rsid w:val="00392E21"/>
    <w:rsid w:val="003B11CE"/>
    <w:rsid w:val="003C2026"/>
    <w:rsid w:val="003D0207"/>
    <w:rsid w:val="00420B65"/>
    <w:rsid w:val="00421545"/>
    <w:rsid w:val="0047756C"/>
    <w:rsid w:val="004817ED"/>
    <w:rsid w:val="00495DBE"/>
    <w:rsid w:val="004A28E5"/>
    <w:rsid w:val="004B2BC8"/>
    <w:rsid w:val="004B69FA"/>
    <w:rsid w:val="004D1A01"/>
    <w:rsid w:val="004E5961"/>
    <w:rsid w:val="005A6019"/>
    <w:rsid w:val="005B567A"/>
    <w:rsid w:val="005E6130"/>
    <w:rsid w:val="005E6413"/>
    <w:rsid w:val="0061510A"/>
    <w:rsid w:val="0064288E"/>
    <w:rsid w:val="00655B31"/>
    <w:rsid w:val="006869D8"/>
    <w:rsid w:val="00687BBB"/>
    <w:rsid w:val="00695A4A"/>
    <w:rsid w:val="006A338B"/>
    <w:rsid w:val="006B1E37"/>
    <w:rsid w:val="006D0A66"/>
    <w:rsid w:val="006D45ED"/>
    <w:rsid w:val="006E650F"/>
    <w:rsid w:val="006F3565"/>
    <w:rsid w:val="00716813"/>
    <w:rsid w:val="00726997"/>
    <w:rsid w:val="00735EC2"/>
    <w:rsid w:val="007423AE"/>
    <w:rsid w:val="0077664B"/>
    <w:rsid w:val="007B0E15"/>
    <w:rsid w:val="007B48E7"/>
    <w:rsid w:val="007B5289"/>
    <w:rsid w:val="007E76E1"/>
    <w:rsid w:val="00835A0E"/>
    <w:rsid w:val="00851F58"/>
    <w:rsid w:val="008818A7"/>
    <w:rsid w:val="008C626A"/>
    <w:rsid w:val="008E78CF"/>
    <w:rsid w:val="009105A6"/>
    <w:rsid w:val="00922AED"/>
    <w:rsid w:val="00924B45"/>
    <w:rsid w:val="00931FD6"/>
    <w:rsid w:val="009372FF"/>
    <w:rsid w:val="0094344A"/>
    <w:rsid w:val="00984666"/>
    <w:rsid w:val="009959AC"/>
    <w:rsid w:val="009A3572"/>
    <w:rsid w:val="009A5295"/>
    <w:rsid w:val="009C06BA"/>
    <w:rsid w:val="00A13794"/>
    <w:rsid w:val="00A26C60"/>
    <w:rsid w:val="00A3570E"/>
    <w:rsid w:val="00A7185D"/>
    <w:rsid w:val="00A73365"/>
    <w:rsid w:val="00A80132"/>
    <w:rsid w:val="00A93332"/>
    <w:rsid w:val="00AA0E15"/>
    <w:rsid w:val="00AC2564"/>
    <w:rsid w:val="00AC2BB2"/>
    <w:rsid w:val="00AD410A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67247"/>
    <w:rsid w:val="00CA7E54"/>
    <w:rsid w:val="00CE19DF"/>
    <w:rsid w:val="00D02716"/>
    <w:rsid w:val="00D933FB"/>
    <w:rsid w:val="00DC28ED"/>
    <w:rsid w:val="00DF01B2"/>
    <w:rsid w:val="00DF1B21"/>
    <w:rsid w:val="00E2743C"/>
    <w:rsid w:val="00E82DAC"/>
    <w:rsid w:val="00E93A7F"/>
    <w:rsid w:val="00EC0BF2"/>
    <w:rsid w:val="00ED30AF"/>
    <w:rsid w:val="00EF27F4"/>
    <w:rsid w:val="00EF502B"/>
    <w:rsid w:val="00EF59A7"/>
    <w:rsid w:val="00F02FE9"/>
    <w:rsid w:val="00F35342"/>
    <w:rsid w:val="00F454BF"/>
    <w:rsid w:val="00F75CDD"/>
    <w:rsid w:val="00F85BE9"/>
    <w:rsid w:val="00FE0C48"/>
    <w:rsid w:val="00FE0E7B"/>
    <w:rsid w:val="00FE233E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71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2015-10-28T06:41:00Z</cp:lastPrinted>
  <dcterms:created xsi:type="dcterms:W3CDTF">2015-10-28T06:42:00Z</dcterms:created>
  <dcterms:modified xsi:type="dcterms:W3CDTF">2015-10-28T06:42:00Z</dcterms:modified>
</cp:coreProperties>
</file>