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FE233E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05pt;height:52.75pt" o:ole="" fillcolor="window">
                  <v:imagedata r:id="rId7" o:title=""/>
                </v:shape>
                <o:OLEObject Type="Embed" ProgID="Word.Picture.8" ShapeID="_x0000_i1025" DrawAspect="Content" ObjectID="_1507555879" r:id="rId8"/>
              </w:object>
            </w:r>
          </w:p>
        </w:tc>
      </w:tr>
      <w:tr w:rsidR="007B5289" w:rsidTr="00FE233E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FE233E">
        <w:trPr>
          <w:cantSplit/>
        </w:trPr>
        <w:tc>
          <w:tcPr>
            <w:tcW w:w="2835" w:type="dxa"/>
          </w:tcPr>
          <w:p w:rsidR="000B3FB2" w:rsidRPr="00CE19DF" w:rsidRDefault="00FE6E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28.10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105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D30AF">
              <w:rPr>
                <w:szCs w:val="28"/>
              </w:rPr>
              <w:t>21</w:t>
            </w:r>
            <w:r w:rsidR="00495DBE">
              <w:rPr>
                <w:szCs w:val="28"/>
              </w:rPr>
              <w:t>39</w:t>
            </w:r>
          </w:p>
        </w:tc>
      </w:tr>
      <w:tr w:rsidR="000B3FB2" w:rsidTr="00FE233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FE233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7423AE" w:rsidRDefault="005E6413" w:rsidP="00FE233E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F35342">
              <w:t xml:space="preserve"> </w:t>
            </w:r>
            <w:r w:rsidR="00495DBE">
              <w:rPr>
                <w:szCs w:val="28"/>
              </w:rPr>
              <w:t>проекте з</w:t>
            </w:r>
            <w:r w:rsidR="00495DBE" w:rsidRPr="00415D04">
              <w:rPr>
                <w:szCs w:val="28"/>
              </w:rPr>
              <w:t>акон</w:t>
            </w:r>
            <w:r w:rsidR="00495DBE">
              <w:rPr>
                <w:szCs w:val="28"/>
              </w:rPr>
              <w:t>а</w:t>
            </w:r>
            <w:r w:rsidR="00495DBE" w:rsidRPr="00415D04">
              <w:rPr>
                <w:szCs w:val="28"/>
              </w:rPr>
              <w:t xml:space="preserve"> Приморского края </w:t>
            </w:r>
            <w:r w:rsidR="00495DBE">
              <w:rPr>
                <w:szCs w:val="28"/>
              </w:rPr>
              <w:t xml:space="preserve">"О внесении изменений в статью 12 </w:t>
            </w:r>
            <w:r w:rsidR="00495DBE" w:rsidRPr="00E8003C">
              <w:rPr>
                <w:szCs w:val="28"/>
              </w:rPr>
              <w:t>Закон</w:t>
            </w:r>
            <w:r w:rsidR="00495DBE">
              <w:rPr>
                <w:szCs w:val="28"/>
              </w:rPr>
              <w:t>а</w:t>
            </w:r>
            <w:r w:rsidR="00495DBE" w:rsidRPr="00E8003C">
              <w:rPr>
                <w:szCs w:val="28"/>
              </w:rPr>
              <w:t xml:space="preserve"> Приморского </w:t>
            </w:r>
            <w:r w:rsidR="00495DBE">
              <w:rPr>
                <w:szCs w:val="28"/>
              </w:rPr>
              <w:t>края "О государственной гражданской службе Приморского края"</w:t>
            </w:r>
          </w:p>
          <w:p w:rsidR="00FE233E" w:rsidRPr="00AC2564" w:rsidRDefault="00FE233E" w:rsidP="00FE233E">
            <w:pPr>
              <w:ind w:left="-108"/>
              <w:jc w:val="both"/>
            </w:pPr>
          </w:p>
        </w:tc>
      </w:tr>
    </w:tbl>
    <w:p w:rsidR="00495DBE" w:rsidRPr="00F2794F" w:rsidRDefault="00495DBE" w:rsidP="00495DBE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495DBE" w:rsidRPr="00F2794F" w:rsidRDefault="00495DBE" w:rsidP="00495DBE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5DBE" w:rsidRPr="00F2794F" w:rsidRDefault="00495DBE" w:rsidP="00495DB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495DBE" w:rsidRPr="00F2794F" w:rsidRDefault="00495DBE" w:rsidP="00495DBE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5DBE" w:rsidRDefault="00495DBE" w:rsidP="00495D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"О внесении изменений в статью 12 </w:t>
      </w:r>
      <w:r w:rsidRPr="00E8003C">
        <w:rPr>
          <w:szCs w:val="28"/>
        </w:rPr>
        <w:t>Закон</w:t>
      </w:r>
      <w:r>
        <w:rPr>
          <w:szCs w:val="28"/>
        </w:rPr>
        <w:t>а</w:t>
      </w:r>
      <w:r w:rsidRPr="00E8003C">
        <w:rPr>
          <w:szCs w:val="28"/>
        </w:rPr>
        <w:t xml:space="preserve"> Приморского </w:t>
      </w:r>
      <w:r>
        <w:rPr>
          <w:szCs w:val="28"/>
        </w:rPr>
        <w:t xml:space="preserve">края "О государственной гражданской службе Приморского края" с новым наименованием "О внесении изменений в </w:t>
      </w:r>
      <w:r w:rsidRPr="00E8003C">
        <w:rPr>
          <w:szCs w:val="28"/>
        </w:rPr>
        <w:t xml:space="preserve">Закон Приморского </w:t>
      </w:r>
      <w:r>
        <w:rPr>
          <w:szCs w:val="28"/>
        </w:rPr>
        <w:t>края "О государственной гражданской службе Приморского края" во втором чтении.</w:t>
      </w:r>
    </w:p>
    <w:p w:rsidR="00495DBE" w:rsidRDefault="00495DBE" w:rsidP="00495DB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95DBE" w:rsidRDefault="00495DBE" w:rsidP="00495DBE">
      <w:pPr>
        <w:pStyle w:val="a3"/>
        <w:tabs>
          <w:tab w:val="left" w:pos="840"/>
        </w:tabs>
        <w:ind w:firstLine="709"/>
        <w:jc w:val="both"/>
      </w:pPr>
      <w:r>
        <w:t>2.Комитету Законодательного Собрания по региональной политике и законности (Текиев)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495DBE" w:rsidRDefault="00495DBE" w:rsidP="00495DB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95DBE" w:rsidRDefault="00495DBE" w:rsidP="00495D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495DBE" w:rsidRDefault="00495DBE" w:rsidP="00495DB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95DBE" w:rsidRDefault="00495DBE" w:rsidP="00495DB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95DBE" w:rsidRPr="00F2794F" w:rsidRDefault="00495DBE" w:rsidP="00495DB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95DBE" w:rsidRPr="00F2794F" w:rsidRDefault="00495DBE" w:rsidP="00495DB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495DBE" w:rsidRDefault="00495DBE" w:rsidP="00495DB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EF27F4" w:rsidRDefault="00EF27F4" w:rsidP="00495DBE">
      <w:pPr>
        <w:pStyle w:val="a3"/>
        <w:tabs>
          <w:tab w:val="clear" w:pos="4153"/>
          <w:tab w:val="clear" w:pos="8306"/>
        </w:tabs>
        <w:ind w:firstLine="709"/>
      </w:pPr>
    </w:p>
    <w:sectPr w:rsidR="00EF27F4" w:rsidSect="00104EF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614821"/>
      <w:docPartObj>
        <w:docPartGallery w:val="Page Numbers (Top of Page)"/>
        <w:docPartUnique/>
      </w:docPartObj>
    </w:sdtPr>
    <w:sdtEndPr/>
    <w:sdtContent>
      <w:p w:rsidR="00104EF7" w:rsidRDefault="00104EF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233E">
          <w:rPr>
            <w:noProof/>
          </w:rPr>
          <w:t>2</w:t>
        </w:r>
        <w:r>
          <w:fldChar w:fldCharType="end"/>
        </w:r>
      </w:p>
    </w:sdtContent>
  </w:sdt>
  <w:p w:rsidR="00104EF7" w:rsidRDefault="00104E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5CBE"/>
    <w:rsid w:val="00021063"/>
    <w:rsid w:val="00057575"/>
    <w:rsid w:val="0009339F"/>
    <w:rsid w:val="00097850"/>
    <w:rsid w:val="000A0C38"/>
    <w:rsid w:val="000B34BE"/>
    <w:rsid w:val="000B3FB2"/>
    <w:rsid w:val="000C052B"/>
    <w:rsid w:val="000C54B4"/>
    <w:rsid w:val="000D1239"/>
    <w:rsid w:val="000D628E"/>
    <w:rsid w:val="000E5228"/>
    <w:rsid w:val="00104EF7"/>
    <w:rsid w:val="00123119"/>
    <w:rsid w:val="00126920"/>
    <w:rsid w:val="00144313"/>
    <w:rsid w:val="001446FD"/>
    <w:rsid w:val="00155F7F"/>
    <w:rsid w:val="00164B92"/>
    <w:rsid w:val="001D3511"/>
    <w:rsid w:val="002B2479"/>
    <w:rsid w:val="002E1D7B"/>
    <w:rsid w:val="002F4E2E"/>
    <w:rsid w:val="003325F4"/>
    <w:rsid w:val="00392E21"/>
    <w:rsid w:val="003B11CE"/>
    <w:rsid w:val="003C2026"/>
    <w:rsid w:val="003D0207"/>
    <w:rsid w:val="00420B65"/>
    <w:rsid w:val="00421545"/>
    <w:rsid w:val="0047756C"/>
    <w:rsid w:val="004817ED"/>
    <w:rsid w:val="00495DBE"/>
    <w:rsid w:val="004A28E5"/>
    <w:rsid w:val="004B2BC8"/>
    <w:rsid w:val="004B69FA"/>
    <w:rsid w:val="004D1A01"/>
    <w:rsid w:val="004E5961"/>
    <w:rsid w:val="005A6019"/>
    <w:rsid w:val="005B567A"/>
    <w:rsid w:val="005E6130"/>
    <w:rsid w:val="005E6413"/>
    <w:rsid w:val="0061510A"/>
    <w:rsid w:val="0064288E"/>
    <w:rsid w:val="00655B31"/>
    <w:rsid w:val="00687BBB"/>
    <w:rsid w:val="00695A4A"/>
    <w:rsid w:val="006A338B"/>
    <w:rsid w:val="006B1E37"/>
    <w:rsid w:val="006D0A66"/>
    <w:rsid w:val="006D45ED"/>
    <w:rsid w:val="006E650F"/>
    <w:rsid w:val="006F3565"/>
    <w:rsid w:val="00716813"/>
    <w:rsid w:val="00726997"/>
    <w:rsid w:val="00735EC2"/>
    <w:rsid w:val="007423AE"/>
    <w:rsid w:val="0077664B"/>
    <w:rsid w:val="007B0E15"/>
    <w:rsid w:val="007B48E7"/>
    <w:rsid w:val="007B5289"/>
    <w:rsid w:val="007E76E1"/>
    <w:rsid w:val="00835A0E"/>
    <w:rsid w:val="00851F58"/>
    <w:rsid w:val="008818A7"/>
    <w:rsid w:val="008C626A"/>
    <w:rsid w:val="008E78CF"/>
    <w:rsid w:val="009105A6"/>
    <w:rsid w:val="00922AED"/>
    <w:rsid w:val="00924B45"/>
    <w:rsid w:val="00931FD6"/>
    <w:rsid w:val="009372FF"/>
    <w:rsid w:val="0094344A"/>
    <w:rsid w:val="00984666"/>
    <w:rsid w:val="009959AC"/>
    <w:rsid w:val="009A3572"/>
    <w:rsid w:val="009A5295"/>
    <w:rsid w:val="009C06BA"/>
    <w:rsid w:val="00A13794"/>
    <w:rsid w:val="00A26C60"/>
    <w:rsid w:val="00A3570E"/>
    <w:rsid w:val="00A7185D"/>
    <w:rsid w:val="00A73365"/>
    <w:rsid w:val="00A80132"/>
    <w:rsid w:val="00A93332"/>
    <w:rsid w:val="00AA0E15"/>
    <w:rsid w:val="00AC2564"/>
    <w:rsid w:val="00AC2BB2"/>
    <w:rsid w:val="00AD410A"/>
    <w:rsid w:val="00AE5EE6"/>
    <w:rsid w:val="00B02637"/>
    <w:rsid w:val="00B06195"/>
    <w:rsid w:val="00B13648"/>
    <w:rsid w:val="00B97A36"/>
    <w:rsid w:val="00BA58C7"/>
    <w:rsid w:val="00BA7E58"/>
    <w:rsid w:val="00BD06B7"/>
    <w:rsid w:val="00BD2285"/>
    <w:rsid w:val="00BF30D3"/>
    <w:rsid w:val="00C20E8F"/>
    <w:rsid w:val="00C67247"/>
    <w:rsid w:val="00CA7E54"/>
    <w:rsid w:val="00CE19DF"/>
    <w:rsid w:val="00D02716"/>
    <w:rsid w:val="00D933FB"/>
    <w:rsid w:val="00DC28ED"/>
    <w:rsid w:val="00DF01B2"/>
    <w:rsid w:val="00DF1B21"/>
    <w:rsid w:val="00E2743C"/>
    <w:rsid w:val="00E82DAC"/>
    <w:rsid w:val="00E93A7F"/>
    <w:rsid w:val="00EC0BF2"/>
    <w:rsid w:val="00ED30AF"/>
    <w:rsid w:val="00EF27F4"/>
    <w:rsid w:val="00EF502B"/>
    <w:rsid w:val="00F02FE9"/>
    <w:rsid w:val="00F35342"/>
    <w:rsid w:val="00F454BF"/>
    <w:rsid w:val="00F75CDD"/>
    <w:rsid w:val="00F85BE9"/>
    <w:rsid w:val="00FE0C48"/>
    <w:rsid w:val="00FE0E7B"/>
    <w:rsid w:val="00FE233E"/>
    <w:rsid w:val="00F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9">
    <w:name w:val="Body Text Indent"/>
    <w:basedOn w:val="a"/>
    <w:link w:val="aa"/>
    <w:rsid w:val="00E2743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E2743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9">
    <w:name w:val="Body Text Indent"/>
    <w:basedOn w:val="a"/>
    <w:link w:val="aa"/>
    <w:rsid w:val="00E2743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E2743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2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114</Words>
  <Characters>883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2015-10-28T06:37:00Z</cp:lastPrinted>
  <dcterms:created xsi:type="dcterms:W3CDTF">2015-10-28T06:41:00Z</dcterms:created>
  <dcterms:modified xsi:type="dcterms:W3CDTF">2015-10-28T06:41:00Z</dcterms:modified>
</cp:coreProperties>
</file>