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126920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07551794" r:id="rId8"/>
              </w:object>
            </w:r>
          </w:p>
        </w:tc>
      </w:tr>
      <w:tr w:rsidR="007B5289" w:rsidTr="00126920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126920">
        <w:trPr>
          <w:cantSplit/>
        </w:trPr>
        <w:tc>
          <w:tcPr>
            <w:tcW w:w="2835" w:type="dxa"/>
          </w:tcPr>
          <w:p w:rsidR="000B3FB2" w:rsidRPr="00CE19DF" w:rsidRDefault="00FE6E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28.10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FE6E85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D30AF">
              <w:rPr>
                <w:szCs w:val="28"/>
              </w:rPr>
              <w:t>21</w:t>
            </w:r>
            <w:r w:rsidR="00E2743C">
              <w:rPr>
                <w:szCs w:val="28"/>
              </w:rPr>
              <w:t>3</w:t>
            </w:r>
            <w:r w:rsidR="004B2BC8">
              <w:rPr>
                <w:szCs w:val="28"/>
              </w:rPr>
              <w:t>8</w:t>
            </w:r>
          </w:p>
        </w:tc>
      </w:tr>
      <w:tr w:rsidR="000B3FB2" w:rsidTr="0012692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12692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B02637" w:rsidRDefault="005E6413" w:rsidP="00015CBE">
            <w:pPr>
              <w:ind w:left="-108"/>
              <w:jc w:val="both"/>
            </w:pPr>
            <w:r>
              <w:rPr>
                <w:szCs w:val="28"/>
              </w:rPr>
              <w:t xml:space="preserve">О </w:t>
            </w:r>
            <w:r w:rsidR="004B2BC8" w:rsidRPr="004B2BC8">
              <w:t xml:space="preserve">Законе Приморского края </w:t>
            </w:r>
            <w:r w:rsidR="004B2BC8">
              <w:br/>
            </w:r>
            <w:bookmarkStart w:id="0" w:name="_GoBack"/>
            <w:bookmarkEnd w:id="0"/>
            <w:r w:rsidR="004B2BC8" w:rsidRPr="004B2BC8">
              <w:rPr>
                <w:szCs w:val="28"/>
              </w:rPr>
              <w:t>"О внесении изменений в Закон Приморского края "О развитии сельского хозяйства в Приморском крае"</w:t>
            </w:r>
          </w:p>
          <w:p w:rsidR="00015CBE" w:rsidRPr="00AC2564" w:rsidRDefault="00015CBE" w:rsidP="00015CBE">
            <w:pPr>
              <w:ind w:left="-108"/>
              <w:jc w:val="both"/>
            </w:pPr>
          </w:p>
        </w:tc>
      </w:tr>
    </w:tbl>
    <w:p w:rsidR="004B2BC8" w:rsidRPr="004B2BC8" w:rsidRDefault="004B2BC8" w:rsidP="004B2BC8">
      <w:pPr>
        <w:ind w:firstLine="709"/>
        <w:jc w:val="both"/>
      </w:pPr>
      <w:r w:rsidRPr="004B2BC8">
        <w:t>Законодательное Собрание Приморского края</w:t>
      </w:r>
    </w:p>
    <w:p w:rsidR="004B2BC8" w:rsidRPr="004B2BC8" w:rsidRDefault="004B2BC8" w:rsidP="004B2BC8">
      <w:pPr>
        <w:ind w:firstLine="851"/>
        <w:jc w:val="both"/>
      </w:pPr>
    </w:p>
    <w:p w:rsidR="004B2BC8" w:rsidRPr="004B2BC8" w:rsidRDefault="004B2BC8" w:rsidP="004B2BC8">
      <w:pPr>
        <w:jc w:val="both"/>
      </w:pPr>
      <w:r w:rsidRPr="004B2BC8">
        <w:t>ПОСТАНОВЛЯЕТ:</w:t>
      </w:r>
    </w:p>
    <w:p w:rsidR="004B2BC8" w:rsidRPr="004B2BC8" w:rsidRDefault="004B2BC8" w:rsidP="004B2BC8">
      <w:pPr>
        <w:ind w:firstLine="851"/>
        <w:jc w:val="both"/>
      </w:pPr>
    </w:p>
    <w:p w:rsidR="004B2BC8" w:rsidRPr="004B2BC8" w:rsidRDefault="004B2BC8" w:rsidP="004B2BC8">
      <w:pPr>
        <w:tabs>
          <w:tab w:val="left" w:pos="708"/>
          <w:tab w:val="center" w:pos="4153"/>
          <w:tab w:val="right" w:pos="8306"/>
        </w:tabs>
        <w:ind w:firstLine="720"/>
        <w:jc w:val="both"/>
        <w:rPr>
          <w:szCs w:val="28"/>
        </w:rPr>
      </w:pPr>
      <w:r w:rsidRPr="004B2BC8">
        <w:t xml:space="preserve">1.Принять Закон Приморского края </w:t>
      </w:r>
      <w:r w:rsidRPr="004B2BC8">
        <w:rPr>
          <w:szCs w:val="28"/>
        </w:rPr>
        <w:t>"О внесении изменений в Закон Приморского края "О развитии сельского хозяйства в Приморском крае".</w:t>
      </w:r>
    </w:p>
    <w:p w:rsidR="004B2BC8" w:rsidRPr="004B2BC8" w:rsidRDefault="004B2BC8" w:rsidP="004B2BC8">
      <w:pPr>
        <w:jc w:val="both"/>
      </w:pPr>
    </w:p>
    <w:p w:rsidR="004B2BC8" w:rsidRPr="004B2BC8" w:rsidRDefault="004B2BC8" w:rsidP="004B2BC8">
      <w:pPr>
        <w:tabs>
          <w:tab w:val="left" w:pos="708"/>
          <w:tab w:val="center" w:pos="4153"/>
          <w:tab w:val="right" w:pos="8306"/>
        </w:tabs>
        <w:ind w:firstLine="720"/>
        <w:jc w:val="both"/>
      </w:pPr>
      <w:r w:rsidRPr="004B2BC8">
        <w:t>2.Направить указанный Закон Губернатору Приморского края для обнародования.</w:t>
      </w:r>
    </w:p>
    <w:p w:rsidR="004B2BC8" w:rsidRPr="004B2BC8" w:rsidRDefault="004B2BC8" w:rsidP="004B2BC8">
      <w:pPr>
        <w:tabs>
          <w:tab w:val="left" w:pos="708"/>
          <w:tab w:val="center" w:pos="4153"/>
          <w:tab w:val="right" w:pos="8306"/>
        </w:tabs>
        <w:ind w:firstLine="720"/>
      </w:pPr>
    </w:p>
    <w:p w:rsidR="004B2BC8" w:rsidRPr="004B2BC8" w:rsidRDefault="004B2BC8" w:rsidP="004B2BC8">
      <w:pPr>
        <w:tabs>
          <w:tab w:val="left" w:pos="708"/>
          <w:tab w:val="center" w:pos="4153"/>
          <w:tab w:val="right" w:pos="8306"/>
        </w:tabs>
        <w:ind w:firstLine="720"/>
      </w:pPr>
      <w:r w:rsidRPr="004B2BC8">
        <w:t>3.Настоящее постановление вступает в силу со дня его принятия.</w:t>
      </w:r>
    </w:p>
    <w:p w:rsidR="004B2BC8" w:rsidRPr="004B2BC8" w:rsidRDefault="004B2BC8" w:rsidP="004B2BC8">
      <w:pPr>
        <w:shd w:val="clear" w:color="auto" w:fill="FFFFFF"/>
        <w:ind w:firstLine="709"/>
        <w:jc w:val="both"/>
      </w:pPr>
    </w:p>
    <w:p w:rsidR="004B2BC8" w:rsidRPr="004B2BC8" w:rsidRDefault="004B2BC8" w:rsidP="004B2BC8">
      <w:pPr>
        <w:ind w:firstLine="851"/>
        <w:jc w:val="both"/>
      </w:pPr>
    </w:p>
    <w:p w:rsidR="004B2BC8" w:rsidRPr="004B2BC8" w:rsidRDefault="004B2BC8" w:rsidP="004B2BC8">
      <w:pPr>
        <w:ind w:firstLine="851"/>
        <w:jc w:val="both"/>
      </w:pPr>
    </w:p>
    <w:p w:rsidR="004B2BC8" w:rsidRPr="004B2BC8" w:rsidRDefault="004B2BC8" w:rsidP="004B2BC8">
      <w:pPr>
        <w:jc w:val="both"/>
      </w:pPr>
      <w:r w:rsidRPr="004B2BC8">
        <w:t xml:space="preserve">Председатель </w:t>
      </w:r>
    </w:p>
    <w:p w:rsidR="004B2BC8" w:rsidRPr="004B2BC8" w:rsidRDefault="004B2BC8" w:rsidP="004B2BC8">
      <w:pPr>
        <w:jc w:val="both"/>
      </w:pPr>
      <w:r w:rsidRPr="004B2BC8">
        <w:t>Законодательного Собрания                                                            В.В. Горчаков</w:t>
      </w:r>
    </w:p>
    <w:p w:rsidR="00931FD6" w:rsidRPr="00B02637" w:rsidRDefault="00931FD6" w:rsidP="004B2BC8">
      <w:pPr>
        <w:ind w:firstLine="709"/>
        <w:jc w:val="both"/>
      </w:pPr>
    </w:p>
    <w:sectPr w:rsidR="00931FD6" w:rsidRPr="00B02637" w:rsidSect="00104EF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614821"/>
      <w:docPartObj>
        <w:docPartGallery w:val="Page Numbers (Top of Page)"/>
        <w:docPartUnique/>
      </w:docPartObj>
    </w:sdtPr>
    <w:sdtEndPr/>
    <w:sdtContent>
      <w:p w:rsidR="00104EF7" w:rsidRDefault="00104EF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756C">
          <w:rPr>
            <w:noProof/>
          </w:rPr>
          <w:t>2</w:t>
        </w:r>
        <w:r>
          <w:fldChar w:fldCharType="end"/>
        </w:r>
      </w:p>
    </w:sdtContent>
  </w:sdt>
  <w:p w:rsidR="00104EF7" w:rsidRDefault="00104E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5CBE"/>
    <w:rsid w:val="00021063"/>
    <w:rsid w:val="00057575"/>
    <w:rsid w:val="00097850"/>
    <w:rsid w:val="000A0C38"/>
    <w:rsid w:val="000B34BE"/>
    <w:rsid w:val="000B3FB2"/>
    <w:rsid w:val="000C052B"/>
    <w:rsid w:val="000C54B4"/>
    <w:rsid w:val="000D628E"/>
    <w:rsid w:val="000E5228"/>
    <w:rsid w:val="00104EF7"/>
    <w:rsid w:val="00123119"/>
    <w:rsid w:val="00126920"/>
    <w:rsid w:val="00144313"/>
    <w:rsid w:val="001446FD"/>
    <w:rsid w:val="00155F7F"/>
    <w:rsid w:val="00164B92"/>
    <w:rsid w:val="001D3511"/>
    <w:rsid w:val="002B2479"/>
    <w:rsid w:val="002E1D7B"/>
    <w:rsid w:val="003325F4"/>
    <w:rsid w:val="00392E21"/>
    <w:rsid w:val="003C2026"/>
    <w:rsid w:val="003D0207"/>
    <w:rsid w:val="00421545"/>
    <w:rsid w:val="0047756C"/>
    <w:rsid w:val="004817ED"/>
    <w:rsid w:val="004A28E5"/>
    <w:rsid w:val="004B2BC8"/>
    <w:rsid w:val="004B69FA"/>
    <w:rsid w:val="004D1A01"/>
    <w:rsid w:val="005A6019"/>
    <w:rsid w:val="005B567A"/>
    <w:rsid w:val="005E6130"/>
    <w:rsid w:val="005E6413"/>
    <w:rsid w:val="0064288E"/>
    <w:rsid w:val="00655B31"/>
    <w:rsid w:val="00687BBB"/>
    <w:rsid w:val="00695A4A"/>
    <w:rsid w:val="006A338B"/>
    <w:rsid w:val="006D0A66"/>
    <w:rsid w:val="006D45ED"/>
    <w:rsid w:val="006E650F"/>
    <w:rsid w:val="006F3565"/>
    <w:rsid w:val="00726997"/>
    <w:rsid w:val="00735EC2"/>
    <w:rsid w:val="0077664B"/>
    <w:rsid w:val="007B48E7"/>
    <w:rsid w:val="007B5289"/>
    <w:rsid w:val="007E76E1"/>
    <w:rsid w:val="00835A0E"/>
    <w:rsid w:val="008818A7"/>
    <w:rsid w:val="008E78CF"/>
    <w:rsid w:val="00922AED"/>
    <w:rsid w:val="00924B45"/>
    <w:rsid w:val="00931FD6"/>
    <w:rsid w:val="009372FF"/>
    <w:rsid w:val="0094344A"/>
    <w:rsid w:val="00984666"/>
    <w:rsid w:val="009959AC"/>
    <w:rsid w:val="009A5295"/>
    <w:rsid w:val="009C06BA"/>
    <w:rsid w:val="00A13794"/>
    <w:rsid w:val="00A26C60"/>
    <w:rsid w:val="00A3570E"/>
    <w:rsid w:val="00A80132"/>
    <w:rsid w:val="00A93332"/>
    <w:rsid w:val="00AC2564"/>
    <w:rsid w:val="00AC2BB2"/>
    <w:rsid w:val="00AE5EE6"/>
    <w:rsid w:val="00B02637"/>
    <w:rsid w:val="00B06195"/>
    <w:rsid w:val="00B13648"/>
    <w:rsid w:val="00B97A36"/>
    <w:rsid w:val="00BA58C7"/>
    <w:rsid w:val="00BA7E58"/>
    <w:rsid w:val="00BD06B7"/>
    <w:rsid w:val="00BD2285"/>
    <w:rsid w:val="00BF30D3"/>
    <w:rsid w:val="00C20E8F"/>
    <w:rsid w:val="00CA7E54"/>
    <w:rsid w:val="00CE19DF"/>
    <w:rsid w:val="00D02716"/>
    <w:rsid w:val="00D933FB"/>
    <w:rsid w:val="00DF01B2"/>
    <w:rsid w:val="00DF1B21"/>
    <w:rsid w:val="00E2743C"/>
    <w:rsid w:val="00E93A7F"/>
    <w:rsid w:val="00EC0BF2"/>
    <w:rsid w:val="00ED30AF"/>
    <w:rsid w:val="00EF502B"/>
    <w:rsid w:val="00F75CDD"/>
    <w:rsid w:val="00F85BE9"/>
    <w:rsid w:val="00F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9">
    <w:name w:val="Body Text Indent"/>
    <w:basedOn w:val="a"/>
    <w:link w:val="aa"/>
    <w:rsid w:val="00E2743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2743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9">
    <w:name w:val="Body Text Indent"/>
    <w:basedOn w:val="a"/>
    <w:link w:val="aa"/>
    <w:rsid w:val="00E2743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2743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73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2015-10-28T05:31:00Z</cp:lastPrinted>
  <dcterms:created xsi:type="dcterms:W3CDTF">2015-10-28T05:34:00Z</dcterms:created>
  <dcterms:modified xsi:type="dcterms:W3CDTF">2015-10-28T05:34:00Z</dcterms:modified>
</cp:coreProperties>
</file>