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133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E2743C">
              <w:rPr>
                <w:szCs w:val="28"/>
              </w:rPr>
              <w:t>34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26920" w:rsidRDefault="005E6413" w:rsidP="00B02637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E2743C">
              <w:t>Законе Приморского края         "</w:t>
            </w:r>
            <w:r w:rsidR="00E2743C">
              <w:rPr>
                <w:szCs w:val="28"/>
              </w:rPr>
              <w:t xml:space="preserve">О внесении изменений в статью 5 Закона Приморского края </w:t>
            </w:r>
            <w:r w:rsidR="00E2743C">
              <w:rPr>
                <w:szCs w:val="28"/>
              </w:rPr>
              <w:br/>
              <w:t>"О ветеринарии в Приморском крае"</w:t>
            </w:r>
          </w:p>
          <w:p w:rsidR="00B02637" w:rsidRPr="00AC2564" w:rsidRDefault="00B02637" w:rsidP="00B02637">
            <w:pPr>
              <w:ind w:left="-108"/>
              <w:jc w:val="both"/>
            </w:pPr>
          </w:p>
        </w:tc>
      </w:tr>
    </w:tbl>
    <w:p w:rsidR="00E2743C" w:rsidRDefault="00E2743C" w:rsidP="00E2743C">
      <w:pPr>
        <w:pStyle w:val="a9"/>
        <w:spacing w:after="0"/>
        <w:ind w:left="0" w:firstLine="709"/>
      </w:pPr>
      <w:bookmarkStart w:id="0" w:name="_GoBack"/>
      <w:bookmarkEnd w:id="0"/>
      <w:r>
        <w:t>Законодательное Собрание Приморского края</w:t>
      </w:r>
    </w:p>
    <w:p w:rsidR="00E2743C" w:rsidRDefault="00E2743C" w:rsidP="00E2743C">
      <w:pPr>
        <w:pStyle w:val="a9"/>
        <w:spacing w:after="0"/>
        <w:ind w:left="0"/>
      </w:pPr>
    </w:p>
    <w:p w:rsidR="00E2743C" w:rsidRDefault="00E2743C" w:rsidP="00E2743C">
      <w:pPr>
        <w:pStyle w:val="a9"/>
        <w:spacing w:after="0"/>
        <w:ind w:left="0"/>
      </w:pPr>
      <w:r>
        <w:t>ПОСТАНОВЛЯЕТ:</w:t>
      </w:r>
    </w:p>
    <w:p w:rsidR="00E2743C" w:rsidRDefault="00E2743C" w:rsidP="00E2743C">
      <w:pPr>
        <w:pStyle w:val="a9"/>
        <w:spacing w:after="0"/>
        <w:ind w:left="0"/>
      </w:pPr>
    </w:p>
    <w:p w:rsidR="00E2743C" w:rsidRDefault="00E2743C" w:rsidP="00E2743C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внесении изменений в статью 5 Закона Приморского края "О ветеринарии в Приморском крае".</w:t>
      </w:r>
    </w:p>
    <w:p w:rsidR="00E2743C" w:rsidRDefault="00E2743C" w:rsidP="00E2743C">
      <w:pPr>
        <w:jc w:val="both"/>
        <w:rPr>
          <w:szCs w:val="28"/>
        </w:rPr>
      </w:pPr>
    </w:p>
    <w:p w:rsidR="00E2743C" w:rsidRDefault="00E2743C" w:rsidP="00E2743C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2743C" w:rsidRDefault="00E2743C" w:rsidP="00E2743C">
      <w:pPr>
        <w:pStyle w:val="a3"/>
        <w:tabs>
          <w:tab w:val="left" w:pos="708"/>
        </w:tabs>
        <w:ind w:firstLine="720"/>
      </w:pPr>
    </w:p>
    <w:p w:rsidR="00E2743C" w:rsidRDefault="00E2743C" w:rsidP="00E2743C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E2743C" w:rsidRDefault="00E2743C" w:rsidP="00E2743C">
      <w:pPr>
        <w:jc w:val="both"/>
      </w:pPr>
    </w:p>
    <w:p w:rsidR="00E2743C" w:rsidRDefault="00E2743C" w:rsidP="00E2743C">
      <w:pPr>
        <w:jc w:val="both"/>
      </w:pPr>
    </w:p>
    <w:p w:rsidR="00E2743C" w:rsidRDefault="00E2743C" w:rsidP="00E2743C">
      <w:pPr>
        <w:jc w:val="both"/>
      </w:pPr>
    </w:p>
    <w:p w:rsidR="00E2743C" w:rsidRDefault="00E2743C" w:rsidP="00E2743C">
      <w:pPr>
        <w:jc w:val="both"/>
      </w:pPr>
      <w:r>
        <w:t xml:space="preserve">Председатель </w:t>
      </w:r>
    </w:p>
    <w:p w:rsidR="00E2743C" w:rsidRDefault="00E2743C" w:rsidP="00E2743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2743C" w:rsidRDefault="00E2743C" w:rsidP="00E2743C">
      <w:pPr>
        <w:shd w:val="clear" w:color="auto" w:fill="FFFFFF"/>
        <w:ind w:firstLine="709"/>
        <w:jc w:val="both"/>
      </w:pPr>
    </w:p>
    <w:p w:rsidR="00E2743C" w:rsidRDefault="00E2743C" w:rsidP="00E2743C"/>
    <w:p w:rsidR="00E2743C" w:rsidRPr="00B02637" w:rsidRDefault="00E2743C" w:rsidP="00E2743C">
      <w:pPr>
        <w:pStyle w:val="ConsNormal"/>
        <w:ind w:right="0" w:firstLine="709"/>
        <w:jc w:val="both"/>
      </w:pPr>
    </w:p>
    <w:p w:rsidR="00931FD6" w:rsidRPr="00B02637" w:rsidRDefault="00931FD6" w:rsidP="00E2743C">
      <w:pPr>
        <w:pStyle w:val="ConsNormal"/>
        <w:ind w:right="0" w:firstLine="709"/>
        <w:jc w:val="both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2015-10-28T05:05:00Z</cp:lastPrinted>
  <dcterms:created xsi:type="dcterms:W3CDTF">2015-10-28T05:23:00Z</dcterms:created>
  <dcterms:modified xsi:type="dcterms:W3CDTF">2015-10-28T05:24:00Z</dcterms:modified>
</cp:coreProperties>
</file>