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3815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F35342">
              <w:rPr>
                <w:szCs w:val="28"/>
              </w:rPr>
              <w:t>3</w:t>
            </w:r>
            <w:r w:rsidR="00F02FE9">
              <w:rPr>
                <w:szCs w:val="28"/>
              </w:rPr>
              <w:t>2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35342" w:rsidRDefault="005E6413" w:rsidP="007423A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F02FE9">
              <w:t>Законе Приморского края</w:t>
            </w:r>
            <w:r w:rsidR="00F02FE9">
              <w:br/>
              <w:t>"О внесении изменения в</w:t>
            </w:r>
            <w:r w:rsidR="00F02FE9">
              <w:br/>
              <w:t xml:space="preserve">приложение 7 к Закону </w:t>
            </w:r>
            <w:proofErr w:type="spellStart"/>
            <w:proofErr w:type="gramStart"/>
            <w:r w:rsidR="00F02FE9">
              <w:t>Примор-ского</w:t>
            </w:r>
            <w:proofErr w:type="spellEnd"/>
            <w:proofErr w:type="gramEnd"/>
            <w:r w:rsidR="00F02FE9">
              <w:t xml:space="preserve"> края "О разграничении имущества, находящегося в </w:t>
            </w:r>
            <w:proofErr w:type="spellStart"/>
            <w:r w:rsidR="00F02FE9">
              <w:t>муни-ципальной</w:t>
            </w:r>
            <w:proofErr w:type="spellEnd"/>
            <w:r w:rsidR="00F02FE9">
              <w:t xml:space="preserve"> собственности, между </w:t>
            </w:r>
            <w:proofErr w:type="spellStart"/>
            <w:r w:rsidR="00F02FE9">
              <w:t>Ольгинским</w:t>
            </w:r>
            <w:proofErr w:type="spellEnd"/>
            <w:r w:rsidR="00F02FE9">
              <w:t xml:space="preserve"> муниципальным </w:t>
            </w:r>
            <w:proofErr w:type="spellStart"/>
            <w:r w:rsidR="00F02FE9">
              <w:t>райо</w:t>
            </w:r>
            <w:proofErr w:type="spellEnd"/>
            <w:r w:rsidR="00F02FE9">
              <w:t>-ном и поселениями, образован-</w:t>
            </w:r>
            <w:proofErr w:type="spellStart"/>
            <w:r w:rsidR="00F02FE9">
              <w:t>ными</w:t>
            </w:r>
            <w:proofErr w:type="spellEnd"/>
            <w:r w:rsidR="00F02FE9">
              <w:t xml:space="preserve"> в границах Ольгинского муниципального района"</w:t>
            </w:r>
          </w:p>
          <w:p w:rsidR="007423AE" w:rsidRPr="00AC2564" w:rsidRDefault="007423AE" w:rsidP="007423AE">
            <w:pPr>
              <w:ind w:left="-108"/>
              <w:jc w:val="both"/>
            </w:pPr>
          </w:p>
        </w:tc>
      </w:tr>
    </w:tbl>
    <w:p w:rsidR="00F02FE9" w:rsidRDefault="00F02FE9" w:rsidP="00F02FE9">
      <w:pPr>
        <w:ind w:firstLine="720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F02FE9" w:rsidRDefault="00F02FE9" w:rsidP="00F02FE9">
      <w:pPr>
        <w:ind w:firstLine="720"/>
        <w:jc w:val="both"/>
      </w:pPr>
    </w:p>
    <w:p w:rsidR="00F02FE9" w:rsidRDefault="00F02FE9" w:rsidP="00F02FE9">
      <w:pPr>
        <w:jc w:val="both"/>
      </w:pPr>
      <w:r>
        <w:t>ПОСТАНОВЛЯЕТ:</w:t>
      </w:r>
    </w:p>
    <w:p w:rsidR="00F02FE9" w:rsidRDefault="00F02FE9" w:rsidP="00F02FE9"/>
    <w:p w:rsidR="00F02FE9" w:rsidRDefault="00F02FE9" w:rsidP="00F02FE9">
      <w:pPr>
        <w:ind w:firstLine="720"/>
        <w:jc w:val="both"/>
      </w:pPr>
      <w:r>
        <w:t>1.Принять Закон Приморского края "О внесении изменения в приложение 7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Ольгинским</w:t>
      </w:r>
      <w:proofErr w:type="spellEnd"/>
      <w:r>
        <w:t xml:space="preserve"> муниципальным районом и поселениями, образованными в границах Ольгинского муниципального района".</w:t>
      </w:r>
    </w:p>
    <w:p w:rsidR="00F02FE9" w:rsidRDefault="00F02FE9" w:rsidP="00F02FE9">
      <w:pPr>
        <w:ind w:firstLine="720"/>
        <w:jc w:val="both"/>
        <w:rPr>
          <w:szCs w:val="28"/>
        </w:rPr>
      </w:pPr>
    </w:p>
    <w:p w:rsidR="00F02FE9" w:rsidRDefault="00F02FE9" w:rsidP="00F02FE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02FE9" w:rsidRDefault="00F02FE9" w:rsidP="00F02FE9">
      <w:pPr>
        <w:ind w:firstLine="720"/>
        <w:jc w:val="both"/>
      </w:pPr>
    </w:p>
    <w:p w:rsidR="00F02FE9" w:rsidRDefault="00F02FE9" w:rsidP="00F02FE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F02FE9" w:rsidRDefault="00F02FE9" w:rsidP="00F02FE9">
      <w:pPr>
        <w:ind w:firstLine="720"/>
        <w:jc w:val="both"/>
      </w:pPr>
    </w:p>
    <w:p w:rsidR="00F02FE9" w:rsidRDefault="00F02FE9" w:rsidP="00F02FE9">
      <w:pPr>
        <w:ind w:firstLine="720"/>
        <w:jc w:val="both"/>
      </w:pPr>
    </w:p>
    <w:p w:rsidR="00F02FE9" w:rsidRDefault="00F02FE9" w:rsidP="00F02FE9">
      <w:pPr>
        <w:ind w:firstLine="720"/>
        <w:jc w:val="both"/>
      </w:pPr>
    </w:p>
    <w:p w:rsidR="00F02FE9" w:rsidRDefault="00F02FE9" w:rsidP="00F02FE9">
      <w:pPr>
        <w:jc w:val="both"/>
      </w:pPr>
      <w:r>
        <w:t>Председатель</w:t>
      </w:r>
    </w:p>
    <w:p w:rsidR="00F02FE9" w:rsidRDefault="00F02FE9" w:rsidP="00F02FE9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EF27F4" w:rsidRDefault="00EF27F4" w:rsidP="00F02FE9">
      <w:pPr>
        <w:ind w:firstLine="720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FE9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7185D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02FE9"/>
    <w:rsid w:val="00F35342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2015-10-28T06:06:00Z</cp:lastPrinted>
  <dcterms:created xsi:type="dcterms:W3CDTF">2015-10-28T06:07:00Z</dcterms:created>
  <dcterms:modified xsi:type="dcterms:W3CDTF">2015-10-28T06:07:00Z</dcterms:modified>
</cp:coreProperties>
</file>