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704949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F35342">
              <w:rPr>
                <w:szCs w:val="28"/>
              </w:rPr>
              <w:t>31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B0E15" w:rsidRDefault="00A43EF6" w:rsidP="00F35342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Законе Приморского края </w:t>
            </w:r>
            <w:r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>"</w:t>
            </w:r>
            <w:r w:rsidR="005E6413">
              <w:rPr>
                <w:szCs w:val="28"/>
              </w:rPr>
              <w:t>О</w:t>
            </w:r>
            <w:r w:rsidR="00F35342">
              <w:t xml:space="preserve"> внесении изменений в приложение 5 к Закону Приморского края "О </w:t>
            </w:r>
            <w:proofErr w:type="spellStart"/>
            <w:r w:rsidR="00F35342">
              <w:t>разграни-чении</w:t>
            </w:r>
            <w:proofErr w:type="spellEnd"/>
            <w:r w:rsidR="00F35342" w:rsidRPr="00703A62">
              <w:rPr>
                <w:szCs w:val="28"/>
              </w:rPr>
              <w:t xml:space="preserve"> объектов муниципальной собственности между</w:t>
            </w:r>
            <w:r w:rsidR="00F35342">
              <w:rPr>
                <w:szCs w:val="28"/>
              </w:rPr>
              <w:t xml:space="preserve"> сельскими поселениями Дальнереченского </w:t>
            </w:r>
            <w:r w:rsidR="00F35342" w:rsidRPr="00703A62">
              <w:rPr>
                <w:szCs w:val="28"/>
              </w:rPr>
              <w:t>муни</w:t>
            </w:r>
            <w:r w:rsidR="00F35342">
              <w:rPr>
                <w:szCs w:val="28"/>
              </w:rPr>
              <w:t>ци</w:t>
            </w:r>
            <w:r w:rsidR="00F35342" w:rsidRPr="00703A62">
              <w:rPr>
                <w:szCs w:val="28"/>
              </w:rPr>
              <w:t>пальн</w:t>
            </w:r>
            <w:r w:rsidR="00F35342">
              <w:rPr>
                <w:szCs w:val="28"/>
              </w:rPr>
              <w:t>ого</w:t>
            </w:r>
            <w:r w:rsidR="00F35342" w:rsidRPr="00703A62">
              <w:rPr>
                <w:szCs w:val="28"/>
              </w:rPr>
              <w:t xml:space="preserve"> район</w:t>
            </w:r>
            <w:r w:rsidR="00F35342">
              <w:rPr>
                <w:szCs w:val="28"/>
              </w:rPr>
              <w:t>а и Дальнереченским муниципальным районом"</w:t>
            </w:r>
          </w:p>
          <w:p w:rsidR="00F35342" w:rsidRPr="00AC2564" w:rsidRDefault="00F35342" w:rsidP="00F35342">
            <w:pPr>
              <w:ind w:left="-108"/>
              <w:jc w:val="both"/>
            </w:pPr>
          </w:p>
        </w:tc>
      </w:tr>
    </w:tbl>
    <w:p w:rsidR="00F35342" w:rsidRDefault="00F35342" w:rsidP="00F35342">
      <w:pPr>
        <w:ind w:firstLine="720"/>
      </w:pPr>
      <w:r>
        <w:t xml:space="preserve">Законодательное Собрание Приморского края </w:t>
      </w:r>
    </w:p>
    <w:p w:rsidR="00F35342" w:rsidRDefault="00F35342" w:rsidP="00F35342"/>
    <w:p w:rsidR="00F35342" w:rsidRDefault="00F35342" w:rsidP="00F35342">
      <w:r>
        <w:t>ПОСТАНОВЛЯЕТ:</w:t>
      </w:r>
    </w:p>
    <w:p w:rsidR="00F35342" w:rsidRDefault="00F35342" w:rsidP="00F35342"/>
    <w:p w:rsidR="00F35342" w:rsidRDefault="00F35342" w:rsidP="00F35342">
      <w:pPr>
        <w:ind w:firstLine="709"/>
        <w:jc w:val="both"/>
      </w:pPr>
      <w:r>
        <w:t>1.Принять Закон Приморского края "О внесении изменений в приложение 5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Дальнереченского муниципального района и Дальнереченским муниципальным районом".</w:t>
      </w:r>
    </w:p>
    <w:p w:rsidR="00F35342" w:rsidRDefault="00F35342" w:rsidP="00F35342">
      <w:pPr>
        <w:ind w:firstLine="709"/>
        <w:jc w:val="both"/>
      </w:pPr>
    </w:p>
    <w:p w:rsidR="00F35342" w:rsidRDefault="00F35342" w:rsidP="00F3534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35342" w:rsidRDefault="00F35342" w:rsidP="00F35342">
      <w:pPr>
        <w:ind w:firstLine="709"/>
        <w:jc w:val="both"/>
      </w:pPr>
    </w:p>
    <w:p w:rsidR="00F35342" w:rsidRDefault="00F35342" w:rsidP="00F3534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35342" w:rsidRDefault="00F35342" w:rsidP="00F35342">
      <w:pPr>
        <w:jc w:val="both"/>
      </w:pPr>
    </w:p>
    <w:p w:rsidR="00F35342" w:rsidRDefault="00F35342" w:rsidP="00F35342">
      <w:pPr>
        <w:jc w:val="both"/>
      </w:pPr>
    </w:p>
    <w:p w:rsidR="00F35342" w:rsidRDefault="00F35342" w:rsidP="00F35342">
      <w:pPr>
        <w:jc w:val="both"/>
      </w:pPr>
    </w:p>
    <w:p w:rsidR="00F35342" w:rsidRDefault="00F35342" w:rsidP="00F35342">
      <w:pPr>
        <w:jc w:val="both"/>
      </w:pPr>
      <w:r>
        <w:t xml:space="preserve">Председатель </w:t>
      </w:r>
    </w:p>
    <w:p w:rsidR="00F35342" w:rsidRDefault="00F35342" w:rsidP="00F3534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F35342" w:rsidRDefault="00F35342" w:rsidP="00F35342">
      <w:pPr>
        <w:tabs>
          <w:tab w:val="right" w:pos="9356"/>
        </w:tabs>
        <w:jc w:val="both"/>
      </w:pPr>
    </w:p>
    <w:p w:rsidR="00EF27F4" w:rsidRDefault="00EF27F4" w:rsidP="00F35342">
      <w:pPr>
        <w:ind w:firstLine="720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342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7664B"/>
    <w:rsid w:val="007B0E15"/>
    <w:rsid w:val="007B48E7"/>
    <w:rsid w:val="007B5289"/>
    <w:rsid w:val="007E76E1"/>
    <w:rsid w:val="00835A0E"/>
    <w:rsid w:val="008818A7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43EF6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35342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2015-10-28T06:05:00Z</cp:lastPrinted>
  <dcterms:created xsi:type="dcterms:W3CDTF">2015-10-28T06:05:00Z</dcterms:created>
  <dcterms:modified xsi:type="dcterms:W3CDTF">2015-10-30T00:09:00Z</dcterms:modified>
</cp:coreProperties>
</file>