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3756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F35342">
              <w:rPr>
                <w:szCs w:val="28"/>
              </w:rPr>
              <w:t>3</w:t>
            </w:r>
            <w:r w:rsidR="007423AE">
              <w:rPr>
                <w:szCs w:val="28"/>
              </w:rPr>
              <w:t>0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5342" w:rsidRDefault="005E6413" w:rsidP="007423A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7423AE">
              <w:t>Законе Приморского края</w:t>
            </w:r>
            <w:r w:rsidR="007423AE"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 w:rsidR="007423AE">
              <w:t>разграни-чении</w:t>
            </w:r>
            <w:proofErr w:type="spellEnd"/>
            <w:proofErr w:type="gramEnd"/>
            <w:r w:rsidR="007423AE" w:rsidRPr="00703A62">
              <w:rPr>
                <w:szCs w:val="28"/>
              </w:rPr>
              <w:t xml:space="preserve"> объектов муниципальной собственности между</w:t>
            </w:r>
            <w:r w:rsidR="007423AE">
              <w:rPr>
                <w:szCs w:val="28"/>
              </w:rPr>
              <w:t xml:space="preserve"> сельскими поселениями Чугуевского </w:t>
            </w:r>
            <w:proofErr w:type="spellStart"/>
            <w:r w:rsidR="007423AE" w:rsidRPr="00703A62">
              <w:rPr>
                <w:szCs w:val="28"/>
              </w:rPr>
              <w:t>муни</w:t>
            </w:r>
            <w:r w:rsidR="007423AE">
              <w:rPr>
                <w:szCs w:val="28"/>
              </w:rPr>
              <w:t>-ци</w:t>
            </w:r>
            <w:r w:rsidR="007423AE" w:rsidRPr="00703A62">
              <w:rPr>
                <w:szCs w:val="28"/>
              </w:rPr>
              <w:t>пальн</w:t>
            </w:r>
            <w:r w:rsidR="007423AE">
              <w:rPr>
                <w:szCs w:val="28"/>
              </w:rPr>
              <w:t>ого</w:t>
            </w:r>
            <w:proofErr w:type="spellEnd"/>
            <w:r w:rsidR="007423AE" w:rsidRPr="00703A62">
              <w:rPr>
                <w:szCs w:val="28"/>
              </w:rPr>
              <w:t xml:space="preserve"> район</w:t>
            </w:r>
            <w:r w:rsidR="007423AE">
              <w:rPr>
                <w:szCs w:val="28"/>
              </w:rPr>
              <w:t xml:space="preserve">а и </w:t>
            </w:r>
            <w:proofErr w:type="spellStart"/>
            <w:r w:rsidR="007423AE">
              <w:rPr>
                <w:szCs w:val="28"/>
              </w:rPr>
              <w:t>Чугуевским</w:t>
            </w:r>
            <w:proofErr w:type="spellEnd"/>
            <w:r w:rsidR="007423AE">
              <w:rPr>
                <w:szCs w:val="28"/>
              </w:rPr>
              <w:t xml:space="preserve"> муниципальным районом"</w:t>
            </w:r>
          </w:p>
          <w:p w:rsidR="007423AE" w:rsidRPr="00AC2564" w:rsidRDefault="007423AE" w:rsidP="007423AE">
            <w:pPr>
              <w:ind w:left="-108"/>
              <w:jc w:val="both"/>
            </w:pPr>
          </w:p>
        </w:tc>
      </w:tr>
    </w:tbl>
    <w:p w:rsidR="007423AE" w:rsidRDefault="007423AE" w:rsidP="007423AE">
      <w:pPr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7423AE" w:rsidRDefault="007423AE" w:rsidP="007423AE"/>
    <w:p w:rsidR="007423AE" w:rsidRDefault="007423AE" w:rsidP="007423AE">
      <w:r>
        <w:t>ПОСТАНОВЛЯЕТ:</w:t>
      </w:r>
    </w:p>
    <w:p w:rsidR="007423AE" w:rsidRDefault="007423AE" w:rsidP="007423AE"/>
    <w:p w:rsidR="007423AE" w:rsidRDefault="007423AE" w:rsidP="007423AE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Чугуевского</w:t>
      </w:r>
      <w:r>
        <w:rPr>
          <w:szCs w:val="28"/>
        </w:rPr>
        <w:br/>
        <w:t xml:space="preserve">муниципального района и </w:t>
      </w:r>
      <w:proofErr w:type="spellStart"/>
      <w:r>
        <w:rPr>
          <w:szCs w:val="28"/>
        </w:rPr>
        <w:t>Чугуевским</w:t>
      </w:r>
      <w:proofErr w:type="spellEnd"/>
      <w:r>
        <w:rPr>
          <w:szCs w:val="28"/>
        </w:rPr>
        <w:t xml:space="preserve"> муниципальным районом".</w:t>
      </w:r>
    </w:p>
    <w:p w:rsidR="007423AE" w:rsidRDefault="007423AE" w:rsidP="007423AE">
      <w:pPr>
        <w:ind w:firstLine="709"/>
        <w:jc w:val="both"/>
      </w:pPr>
    </w:p>
    <w:p w:rsidR="007423AE" w:rsidRDefault="007423AE" w:rsidP="007423A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423AE" w:rsidRDefault="007423AE" w:rsidP="007423AE">
      <w:pPr>
        <w:ind w:firstLine="709"/>
        <w:jc w:val="both"/>
      </w:pPr>
    </w:p>
    <w:p w:rsidR="007423AE" w:rsidRDefault="007423AE" w:rsidP="007423A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423AE" w:rsidRDefault="007423AE" w:rsidP="007423AE">
      <w:pPr>
        <w:jc w:val="both"/>
      </w:pPr>
    </w:p>
    <w:p w:rsidR="007423AE" w:rsidRDefault="007423AE" w:rsidP="007423AE">
      <w:pPr>
        <w:jc w:val="both"/>
      </w:pPr>
    </w:p>
    <w:p w:rsidR="007423AE" w:rsidRDefault="007423AE" w:rsidP="007423AE">
      <w:pPr>
        <w:jc w:val="both"/>
      </w:pPr>
    </w:p>
    <w:p w:rsidR="007423AE" w:rsidRDefault="007423AE" w:rsidP="007423AE">
      <w:pPr>
        <w:jc w:val="both"/>
      </w:pPr>
      <w:r>
        <w:t xml:space="preserve">Председатель </w:t>
      </w:r>
    </w:p>
    <w:p w:rsidR="007423AE" w:rsidRDefault="007423AE" w:rsidP="007423A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EF27F4" w:rsidRDefault="00EF27F4" w:rsidP="007423AE">
      <w:pPr>
        <w:ind w:firstLine="720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3AE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89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2015-10-28T06:06:00Z</cp:lastPrinted>
  <dcterms:created xsi:type="dcterms:W3CDTF">2015-10-28T06:06:00Z</dcterms:created>
  <dcterms:modified xsi:type="dcterms:W3CDTF">2015-10-28T06:06:00Z</dcterms:modified>
</cp:coreProperties>
</file>