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617460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CC4C77">
              <w:rPr>
                <w:szCs w:val="28"/>
              </w:rPr>
              <w:t>2</w:t>
            </w:r>
            <w:r w:rsidR="00692381">
              <w:rPr>
                <w:szCs w:val="28"/>
              </w:rPr>
              <w:t>8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E233E" w:rsidRDefault="005E6413" w:rsidP="006869D8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692381">
              <w:t xml:space="preserve">Законе Приморского края </w:t>
            </w:r>
            <w:r w:rsidR="00692381">
              <w:br/>
            </w:r>
            <w:r w:rsidR="00692381" w:rsidRPr="00233C1C">
              <w:t xml:space="preserve">"О внесении изменений в Закон Приморского края </w:t>
            </w:r>
            <w:r w:rsidR="00692381">
              <w:rPr>
                <w:szCs w:val="28"/>
              </w:rPr>
              <w:t xml:space="preserve">"О </w:t>
            </w:r>
            <w:proofErr w:type="spellStart"/>
            <w:proofErr w:type="gramStart"/>
            <w:r w:rsidR="00692381">
              <w:rPr>
                <w:szCs w:val="28"/>
              </w:rPr>
              <w:t>разгра</w:t>
            </w:r>
            <w:r w:rsidR="00BD108B">
              <w:rPr>
                <w:szCs w:val="28"/>
              </w:rPr>
              <w:t>-</w:t>
            </w:r>
            <w:r w:rsidR="00692381">
              <w:rPr>
                <w:szCs w:val="28"/>
              </w:rPr>
              <w:t>ничении</w:t>
            </w:r>
            <w:proofErr w:type="spellEnd"/>
            <w:proofErr w:type="gramEnd"/>
            <w:r w:rsidR="00692381">
              <w:rPr>
                <w:szCs w:val="28"/>
              </w:rPr>
              <w:t xml:space="preserve"> имущества, находящегося в муниципальной собственности, между Шкотовским муници</w:t>
            </w:r>
            <w:r w:rsidR="00BD108B">
              <w:rPr>
                <w:szCs w:val="28"/>
              </w:rPr>
              <w:t>-</w:t>
            </w:r>
            <w:bookmarkStart w:id="0" w:name="_GoBack"/>
            <w:bookmarkEnd w:id="0"/>
            <w:r w:rsidR="00692381">
              <w:rPr>
                <w:szCs w:val="28"/>
              </w:rPr>
              <w:t>пальным районом и поселениями, образованными в границах Шкотовского муниципального района"</w:t>
            </w:r>
          </w:p>
          <w:p w:rsidR="006869D8" w:rsidRPr="00AC2564" w:rsidRDefault="006869D8" w:rsidP="006869D8">
            <w:pPr>
              <w:ind w:left="-108"/>
              <w:jc w:val="both"/>
            </w:pPr>
          </w:p>
        </w:tc>
      </w:tr>
    </w:tbl>
    <w:p w:rsidR="00692381" w:rsidRDefault="00692381" w:rsidP="00692381">
      <w:pPr>
        <w:ind w:firstLine="720"/>
      </w:pPr>
      <w:r>
        <w:t xml:space="preserve">Законодательное Собрание Приморского края </w:t>
      </w:r>
    </w:p>
    <w:p w:rsidR="00692381" w:rsidRDefault="00692381" w:rsidP="00692381"/>
    <w:p w:rsidR="00692381" w:rsidRDefault="00692381" w:rsidP="00692381">
      <w:r>
        <w:t>ПОСТАНОВЛЯЕТ:</w:t>
      </w:r>
    </w:p>
    <w:p w:rsidR="00692381" w:rsidRDefault="00692381" w:rsidP="00692381"/>
    <w:p w:rsidR="00692381" w:rsidRDefault="00692381" w:rsidP="00692381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  <w:r>
        <w:t>.</w:t>
      </w:r>
    </w:p>
    <w:p w:rsidR="00692381" w:rsidRDefault="00692381" w:rsidP="00692381">
      <w:pPr>
        <w:ind w:firstLine="709"/>
        <w:jc w:val="both"/>
      </w:pPr>
    </w:p>
    <w:p w:rsidR="00692381" w:rsidRDefault="00692381" w:rsidP="0069238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92381" w:rsidRDefault="00692381" w:rsidP="00692381">
      <w:pPr>
        <w:ind w:firstLine="709"/>
        <w:jc w:val="both"/>
      </w:pPr>
    </w:p>
    <w:p w:rsidR="00692381" w:rsidRDefault="00692381" w:rsidP="0069238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92381" w:rsidRDefault="00692381" w:rsidP="00692381">
      <w:pPr>
        <w:jc w:val="both"/>
      </w:pPr>
    </w:p>
    <w:p w:rsidR="00692381" w:rsidRDefault="00692381" w:rsidP="00692381">
      <w:pPr>
        <w:jc w:val="both"/>
      </w:pPr>
    </w:p>
    <w:p w:rsidR="00692381" w:rsidRDefault="00692381" w:rsidP="00692381">
      <w:pPr>
        <w:jc w:val="both"/>
      </w:pPr>
    </w:p>
    <w:p w:rsidR="00692381" w:rsidRDefault="00692381" w:rsidP="00692381">
      <w:pPr>
        <w:jc w:val="both"/>
      </w:pPr>
      <w:r>
        <w:t xml:space="preserve">Председатель </w:t>
      </w:r>
    </w:p>
    <w:p w:rsidR="00692381" w:rsidRDefault="00692381" w:rsidP="0069238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692381" w:rsidRDefault="00692381" w:rsidP="00692381">
      <w:pPr>
        <w:tabs>
          <w:tab w:val="right" w:pos="9356"/>
        </w:tabs>
        <w:jc w:val="both"/>
      </w:pPr>
    </w:p>
    <w:p w:rsidR="00EF27F4" w:rsidRDefault="00EF27F4" w:rsidP="00692381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381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38F7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95DBE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69D8"/>
    <w:rsid w:val="00687BBB"/>
    <w:rsid w:val="00692381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07652"/>
    <w:rsid w:val="00835A0E"/>
    <w:rsid w:val="00851F58"/>
    <w:rsid w:val="008818A7"/>
    <w:rsid w:val="008961EE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97A36"/>
    <w:rsid w:val="00BA58C7"/>
    <w:rsid w:val="00BA7E58"/>
    <w:rsid w:val="00BD06B7"/>
    <w:rsid w:val="00BD108B"/>
    <w:rsid w:val="00BD2285"/>
    <w:rsid w:val="00BF30D3"/>
    <w:rsid w:val="00C20E8F"/>
    <w:rsid w:val="00C67247"/>
    <w:rsid w:val="00CA7E54"/>
    <w:rsid w:val="00CC4C77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EF59A7"/>
    <w:rsid w:val="00F02FE9"/>
    <w:rsid w:val="00F35342"/>
    <w:rsid w:val="00F454BF"/>
    <w:rsid w:val="00F75CDD"/>
    <w:rsid w:val="00F85BE9"/>
    <w:rsid w:val="00FE0C48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2015-10-28T06:42:00Z</cp:lastPrinted>
  <dcterms:created xsi:type="dcterms:W3CDTF">2015-10-28T23:50:00Z</dcterms:created>
  <dcterms:modified xsi:type="dcterms:W3CDTF">2015-10-28T23:51:00Z</dcterms:modified>
</cp:coreProperties>
</file>