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FE233E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2.75pt" o:ole="" fillcolor="window">
                  <v:imagedata r:id="rId7" o:title=""/>
                </v:shape>
                <o:OLEObject Type="Embed" ProgID="Word.Picture.8" ShapeID="_x0000_i1025" DrawAspect="Content" ObjectID="_1507556196" r:id="rId8"/>
              </w:object>
            </w:r>
          </w:p>
        </w:tc>
      </w:tr>
      <w:tr w:rsidR="007B5289" w:rsidTr="00FE233E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FE233E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105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CC4C77">
              <w:rPr>
                <w:szCs w:val="28"/>
              </w:rPr>
              <w:t>27</w:t>
            </w:r>
          </w:p>
        </w:tc>
      </w:tr>
      <w:tr w:rsidR="000B3FB2" w:rsidTr="00FE233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FE233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E233E" w:rsidRDefault="005E6413" w:rsidP="006869D8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F35342">
              <w:t xml:space="preserve"> </w:t>
            </w:r>
            <w:r w:rsidR="00CC4C77">
              <w:rPr>
                <w:szCs w:val="28"/>
              </w:rPr>
              <w:t>З</w:t>
            </w:r>
            <w:r w:rsidR="00CC4C77" w:rsidRPr="00415D04">
              <w:rPr>
                <w:szCs w:val="28"/>
              </w:rPr>
              <w:t>акон</w:t>
            </w:r>
            <w:r w:rsidR="00CC4C77">
              <w:rPr>
                <w:szCs w:val="28"/>
              </w:rPr>
              <w:t>е</w:t>
            </w:r>
            <w:r w:rsidR="00CC4C77" w:rsidRPr="00415D04">
              <w:rPr>
                <w:szCs w:val="28"/>
              </w:rPr>
              <w:t xml:space="preserve"> Приморского края </w:t>
            </w:r>
            <w:r w:rsidR="00CC4C77">
              <w:rPr>
                <w:szCs w:val="28"/>
              </w:rPr>
              <w:br/>
              <w:t xml:space="preserve">"О внесении изменения в </w:t>
            </w:r>
            <w:r w:rsidR="00CC4C77" w:rsidRPr="00E8003C">
              <w:rPr>
                <w:szCs w:val="28"/>
              </w:rPr>
              <w:t xml:space="preserve">Закон Приморского </w:t>
            </w:r>
            <w:r w:rsidR="00CC4C77">
              <w:rPr>
                <w:szCs w:val="28"/>
              </w:rPr>
              <w:t xml:space="preserve">края "Об обеспечении оказания </w:t>
            </w:r>
            <w:proofErr w:type="spellStart"/>
            <w:proofErr w:type="gramStart"/>
            <w:r w:rsidR="00CC4C77">
              <w:rPr>
                <w:szCs w:val="28"/>
              </w:rPr>
              <w:t>юри-дической</w:t>
            </w:r>
            <w:proofErr w:type="spellEnd"/>
            <w:proofErr w:type="gramEnd"/>
            <w:r w:rsidR="00CC4C77">
              <w:rPr>
                <w:szCs w:val="28"/>
              </w:rPr>
              <w:t xml:space="preserve"> помощи на территории Приморского края"</w:t>
            </w:r>
          </w:p>
          <w:p w:rsidR="006869D8" w:rsidRPr="00AC2564" w:rsidRDefault="006869D8" w:rsidP="006869D8">
            <w:pPr>
              <w:ind w:left="-108"/>
              <w:jc w:val="both"/>
            </w:pPr>
          </w:p>
        </w:tc>
      </w:tr>
    </w:tbl>
    <w:p w:rsidR="00CC4C77" w:rsidRPr="00F2794F" w:rsidRDefault="00CC4C77" w:rsidP="00CC4C7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CC4C77" w:rsidRPr="00F2794F" w:rsidRDefault="00CC4C77" w:rsidP="00CC4C7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4C77" w:rsidRPr="00F2794F" w:rsidRDefault="00CC4C77" w:rsidP="00CC4C7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C4C77" w:rsidRPr="00F2794F" w:rsidRDefault="00CC4C77" w:rsidP="00CC4C7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4C77" w:rsidRDefault="00CC4C77" w:rsidP="00CC4C7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"О внесении изменения в </w:t>
      </w:r>
      <w:r w:rsidRPr="00E8003C">
        <w:rPr>
          <w:szCs w:val="28"/>
        </w:rPr>
        <w:t xml:space="preserve">Закон Приморского </w:t>
      </w:r>
      <w:r>
        <w:rPr>
          <w:szCs w:val="28"/>
        </w:rPr>
        <w:t>края "Об обеспечении оказания юридической помощи на территории Приморского края".</w:t>
      </w:r>
    </w:p>
    <w:p w:rsidR="00CC4C77" w:rsidRDefault="00CC4C77" w:rsidP="00CC4C7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C4C77" w:rsidRDefault="00CC4C77" w:rsidP="00CC4C7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CC4C77" w:rsidRDefault="00CC4C77" w:rsidP="00CC4C77">
      <w:pPr>
        <w:autoSpaceDE w:val="0"/>
        <w:autoSpaceDN w:val="0"/>
        <w:adjustRightInd w:val="0"/>
        <w:jc w:val="both"/>
        <w:rPr>
          <w:szCs w:val="28"/>
        </w:rPr>
      </w:pPr>
    </w:p>
    <w:p w:rsidR="00CC4C77" w:rsidRDefault="00CC4C77" w:rsidP="00CC4C7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CC4C77" w:rsidRDefault="00CC4C77" w:rsidP="00CC4C77">
      <w:pPr>
        <w:ind w:firstLine="709"/>
        <w:jc w:val="both"/>
        <w:rPr>
          <w:color w:val="000000"/>
        </w:rPr>
      </w:pPr>
    </w:p>
    <w:p w:rsidR="00CC4C77" w:rsidRDefault="00CC4C77" w:rsidP="00CC4C7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C4C77" w:rsidRPr="00F2794F" w:rsidRDefault="00CC4C77" w:rsidP="00CC4C7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C4C77" w:rsidRPr="00F2794F" w:rsidRDefault="00CC4C77" w:rsidP="00CC4C7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CC4C77" w:rsidRDefault="00CC4C77" w:rsidP="00CC4C7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EF27F4" w:rsidRDefault="00EF27F4" w:rsidP="00CC4C77">
      <w:pPr>
        <w:pStyle w:val="ConsNormal"/>
        <w:ind w:right="0" w:firstLine="709"/>
        <w:jc w:val="both"/>
      </w:pPr>
    </w:p>
    <w:sectPr w:rsidR="00EF27F4" w:rsidSect="00104E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4821"/>
      <w:docPartObj>
        <w:docPartGallery w:val="Page Numbers (Top of Page)"/>
        <w:docPartUnique/>
      </w:docPartObj>
    </w:sdtPr>
    <w:sdtEndPr/>
    <w:sdtContent>
      <w:p w:rsidR="00104EF7" w:rsidRDefault="00104E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233E">
          <w:rPr>
            <w:noProof/>
          </w:rPr>
          <w:t>2</w:t>
        </w:r>
        <w:r>
          <w:fldChar w:fldCharType="end"/>
        </w:r>
      </w:p>
    </w:sdtContent>
  </w:sdt>
  <w:p w:rsidR="00104EF7" w:rsidRDefault="00104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5CBE"/>
    <w:rsid w:val="00021063"/>
    <w:rsid w:val="00057575"/>
    <w:rsid w:val="0009339F"/>
    <w:rsid w:val="00097850"/>
    <w:rsid w:val="000A0C38"/>
    <w:rsid w:val="000B34BE"/>
    <w:rsid w:val="000B3FB2"/>
    <w:rsid w:val="000C052B"/>
    <w:rsid w:val="000C54B4"/>
    <w:rsid w:val="000D1239"/>
    <w:rsid w:val="000D628E"/>
    <w:rsid w:val="000E5228"/>
    <w:rsid w:val="001038F7"/>
    <w:rsid w:val="00104EF7"/>
    <w:rsid w:val="00123119"/>
    <w:rsid w:val="00126920"/>
    <w:rsid w:val="00144313"/>
    <w:rsid w:val="001446FD"/>
    <w:rsid w:val="00155F7F"/>
    <w:rsid w:val="00164B92"/>
    <w:rsid w:val="001D3511"/>
    <w:rsid w:val="002B2479"/>
    <w:rsid w:val="002E1D7B"/>
    <w:rsid w:val="002F4E2E"/>
    <w:rsid w:val="003325F4"/>
    <w:rsid w:val="00392E21"/>
    <w:rsid w:val="003B11CE"/>
    <w:rsid w:val="003C2026"/>
    <w:rsid w:val="003D0207"/>
    <w:rsid w:val="00420B65"/>
    <w:rsid w:val="00421545"/>
    <w:rsid w:val="0047756C"/>
    <w:rsid w:val="004817ED"/>
    <w:rsid w:val="00495DBE"/>
    <w:rsid w:val="004A28E5"/>
    <w:rsid w:val="004B2BC8"/>
    <w:rsid w:val="004B69FA"/>
    <w:rsid w:val="004D1A01"/>
    <w:rsid w:val="004E5961"/>
    <w:rsid w:val="005A6019"/>
    <w:rsid w:val="005B567A"/>
    <w:rsid w:val="005E6130"/>
    <w:rsid w:val="005E6413"/>
    <w:rsid w:val="0061510A"/>
    <w:rsid w:val="0064288E"/>
    <w:rsid w:val="00655B31"/>
    <w:rsid w:val="006869D8"/>
    <w:rsid w:val="00687BBB"/>
    <w:rsid w:val="00695A4A"/>
    <w:rsid w:val="006A338B"/>
    <w:rsid w:val="006B1E37"/>
    <w:rsid w:val="006D0A66"/>
    <w:rsid w:val="006D45ED"/>
    <w:rsid w:val="006E650F"/>
    <w:rsid w:val="006F3565"/>
    <w:rsid w:val="00716813"/>
    <w:rsid w:val="00726997"/>
    <w:rsid w:val="00735EC2"/>
    <w:rsid w:val="007423AE"/>
    <w:rsid w:val="0077664B"/>
    <w:rsid w:val="007B0E15"/>
    <w:rsid w:val="007B48E7"/>
    <w:rsid w:val="007B5289"/>
    <w:rsid w:val="007E76E1"/>
    <w:rsid w:val="00835A0E"/>
    <w:rsid w:val="00851F58"/>
    <w:rsid w:val="008818A7"/>
    <w:rsid w:val="008961EE"/>
    <w:rsid w:val="008C626A"/>
    <w:rsid w:val="008E78CF"/>
    <w:rsid w:val="009105A6"/>
    <w:rsid w:val="00922AED"/>
    <w:rsid w:val="00924B45"/>
    <w:rsid w:val="00931FD6"/>
    <w:rsid w:val="009372FF"/>
    <w:rsid w:val="0094344A"/>
    <w:rsid w:val="00984666"/>
    <w:rsid w:val="009959AC"/>
    <w:rsid w:val="009A3572"/>
    <w:rsid w:val="009A5295"/>
    <w:rsid w:val="009C06BA"/>
    <w:rsid w:val="00A13794"/>
    <w:rsid w:val="00A26C60"/>
    <w:rsid w:val="00A3570E"/>
    <w:rsid w:val="00A7185D"/>
    <w:rsid w:val="00A73365"/>
    <w:rsid w:val="00A80132"/>
    <w:rsid w:val="00A93332"/>
    <w:rsid w:val="00AA0E15"/>
    <w:rsid w:val="00AC2564"/>
    <w:rsid w:val="00AC2BB2"/>
    <w:rsid w:val="00AD410A"/>
    <w:rsid w:val="00AE5EE6"/>
    <w:rsid w:val="00B02637"/>
    <w:rsid w:val="00B06195"/>
    <w:rsid w:val="00B13648"/>
    <w:rsid w:val="00B97A36"/>
    <w:rsid w:val="00BA58C7"/>
    <w:rsid w:val="00BA7E58"/>
    <w:rsid w:val="00BD06B7"/>
    <w:rsid w:val="00BD2285"/>
    <w:rsid w:val="00BF30D3"/>
    <w:rsid w:val="00C20E8F"/>
    <w:rsid w:val="00C67247"/>
    <w:rsid w:val="00CA7E54"/>
    <w:rsid w:val="00CC4C77"/>
    <w:rsid w:val="00CE19DF"/>
    <w:rsid w:val="00D02716"/>
    <w:rsid w:val="00D933FB"/>
    <w:rsid w:val="00DC28ED"/>
    <w:rsid w:val="00DF01B2"/>
    <w:rsid w:val="00DF1B21"/>
    <w:rsid w:val="00E2743C"/>
    <w:rsid w:val="00E82DAC"/>
    <w:rsid w:val="00E93A7F"/>
    <w:rsid w:val="00EC0BF2"/>
    <w:rsid w:val="00ED30AF"/>
    <w:rsid w:val="00EF27F4"/>
    <w:rsid w:val="00EF502B"/>
    <w:rsid w:val="00EF59A7"/>
    <w:rsid w:val="00F02FE9"/>
    <w:rsid w:val="00F35342"/>
    <w:rsid w:val="00F454BF"/>
    <w:rsid w:val="00F75CDD"/>
    <w:rsid w:val="00F85BE9"/>
    <w:rsid w:val="00FE0C48"/>
    <w:rsid w:val="00FE0E7B"/>
    <w:rsid w:val="00FE233E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77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2015-10-28T06:42:00Z</cp:lastPrinted>
  <dcterms:created xsi:type="dcterms:W3CDTF">2015-10-28T06:46:00Z</dcterms:created>
  <dcterms:modified xsi:type="dcterms:W3CDTF">2015-10-28T06:46:00Z</dcterms:modified>
</cp:coreProperties>
</file>