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2106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8683" r:id="rId8"/>
              </w:object>
            </w:r>
          </w:p>
        </w:tc>
      </w:tr>
      <w:tr w:rsidR="007B5289" w:rsidTr="0002106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21063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B13648">
              <w:rPr>
                <w:szCs w:val="28"/>
              </w:rPr>
              <w:t>2</w:t>
            </w:r>
            <w:r w:rsidR="00021063">
              <w:rPr>
                <w:szCs w:val="28"/>
              </w:rPr>
              <w:t>0</w:t>
            </w:r>
          </w:p>
        </w:tc>
      </w:tr>
      <w:tr w:rsidR="000B3FB2" w:rsidTr="0002106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2106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FE6E85" w:rsidP="00BF30D3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021063">
              <w:t xml:space="preserve">проекте закона Приморского края </w:t>
            </w:r>
            <w:r w:rsidR="00021063" w:rsidRPr="002A2D66">
              <w:t xml:space="preserve">"Об установлении в Приморском крае коэффициента в целях индексации фиксированных авансовых платежей по налогу </w:t>
            </w:r>
            <w:r w:rsidR="00021063">
              <w:br/>
            </w:r>
            <w:r w:rsidR="00021063" w:rsidRPr="002A2D66">
              <w:t xml:space="preserve">на доходы физических лиц </w:t>
            </w:r>
            <w:r w:rsidR="00021063">
              <w:br/>
            </w:r>
            <w:r w:rsidR="00021063" w:rsidRPr="002A2D66">
              <w:t>на 2016 год</w:t>
            </w:r>
            <w:r w:rsidR="00021063">
              <w:t>"</w:t>
            </w:r>
          </w:p>
          <w:p w:rsidR="00BF30D3" w:rsidRPr="00AC2564" w:rsidRDefault="00BF30D3" w:rsidP="00BF30D3">
            <w:pPr>
              <w:ind w:left="-108"/>
              <w:jc w:val="both"/>
            </w:pPr>
          </w:p>
        </w:tc>
      </w:tr>
    </w:tbl>
    <w:p w:rsidR="00021063" w:rsidRDefault="00021063" w:rsidP="0002106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21063" w:rsidRDefault="00021063" w:rsidP="00021063">
      <w:pPr>
        <w:pStyle w:val="a3"/>
        <w:tabs>
          <w:tab w:val="clear" w:pos="4153"/>
          <w:tab w:val="clear" w:pos="8306"/>
        </w:tabs>
      </w:pPr>
    </w:p>
    <w:p w:rsidR="00021063" w:rsidRDefault="00021063" w:rsidP="0002106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21063" w:rsidRDefault="00021063" w:rsidP="00021063"/>
    <w:p w:rsidR="00021063" w:rsidRDefault="00021063" w:rsidP="0002106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B4DBB">
        <w:t>"Об установлении в Приморском крае коэффициента в целях индексации фиксированных авансовых платежей по налогу на доходы физических лиц на 2016 год"</w:t>
      </w:r>
      <w:r>
        <w:t xml:space="preserve"> </w:t>
      </w:r>
      <w:r>
        <w:br/>
      </w:r>
      <w:bookmarkStart w:id="0" w:name="_GoBack"/>
      <w:bookmarkEnd w:id="0"/>
      <w:r w:rsidRPr="001B4DBB">
        <w:t>в первом чтении</w:t>
      </w:r>
      <w:r>
        <w:t>.</w:t>
      </w:r>
    </w:p>
    <w:p w:rsidR="00021063" w:rsidRDefault="00021063" w:rsidP="00021063">
      <w:pPr>
        <w:pStyle w:val="a3"/>
        <w:tabs>
          <w:tab w:val="clear" w:pos="4153"/>
          <w:tab w:val="clear" w:pos="8306"/>
        </w:tabs>
        <w:jc w:val="both"/>
      </w:pPr>
    </w:p>
    <w:p w:rsidR="00021063" w:rsidRDefault="00021063" w:rsidP="00021063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21063" w:rsidRDefault="00021063" w:rsidP="00021063">
      <w:pPr>
        <w:pStyle w:val="a3"/>
        <w:tabs>
          <w:tab w:val="clear" w:pos="4153"/>
          <w:tab w:val="clear" w:pos="8306"/>
        </w:tabs>
        <w:jc w:val="both"/>
      </w:pPr>
    </w:p>
    <w:p w:rsidR="00021063" w:rsidRDefault="00021063" w:rsidP="0002106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21063" w:rsidRDefault="00021063" w:rsidP="0002106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1063" w:rsidRDefault="00021063" w:rsidP="0002106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1063" w:rsidRDefault="00021063" w:rsidP="0002106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1063" w:rsidRDefault="00021063" w:rsidP="0002106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021063" w:rsidP="0002106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D628E"/>
    <w:rsid w:val="000E5228"/>
    <w:rsid w:val="00123119"/>
    <w:rsid w:val="00155F7F"/>
    <w:rsid w:val="003325F4"/>
    <w:rsid w:val="00392E21"/>
    <w:rsid w:val="003C2026"/>
    <w:rsid w:val="003D0207"/>
    <w:rsid w:val="004A28E5"/>
    <w:rsid w:val="004B69FA"/>
    <w:rsid w:val="004D1A01"/>
    <w:rsid w:val="005A6019"/>
    <w:rsid w:val="005B567A"/>
    <w:rsid w:val="005E6130"/>
    <w:rsid w:val="0064288E"/>
    <w:rsid w:val="00695A4A"/>
    <w:rsid w:val="006D45ED"/>
    <w:rsid w:val="006E650F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132"/>
    <w:rsid w:val="00A93332"/>
    <w:rsid w:val="00AC2564"/>
    <w:rsid w:val="00AE5EE6"/>
    <w:rsid w:val="00B06195"/>
    <w:rsid w:val="00B13648"/>
    <w:rsid w:val="00BA58C7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2015-10-28T04:43:00Z</cp:lastPrinted>
  <dcterms:created xsi:type="dcterms:W3CDTF">2015-10-28T04:43:00Z</dcterms:created>
  <dcterms:modified xsi:type="dcterms:W3CDTF">2015-10-28T04:44:00Z</dcterms:modified>
</cp:coreProperties>
</file>