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9" w:type="dxa"/>
        <w:tblInd w:w="107" w:type="dxa"/>
        <w:tblLayout w:type="fixed"/>
        <w:tblLook w:val="0000" w:firstRow="0" w:lastRow="0" w:firstColumn="0" w:lastColumn="0" w:noHBand="0" w:noVBand="0"/>
      </w:tblPr>
      <w:tblGrid>
        <w:gridCol w:w="2835"/>
        <w:gridCol w:w="1559"/>
        <w:gridCol w:w="3119"/>
        <w:gridCol w:w="1986"/>
      </w:tblGrid>
      <w:tr w:rsidR="007B5289" w:rsidTr="000A4FE8">
        <w:tc>
          <w:tcPr>
            <w:tcW w:w="9499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45.9pt;height:53pt" o:ole="" fillcolor="window">
                  <v:imagedata r:id="rId7" o:title=""/>
                </v:shape>
                <o:OLEObject Type="Embed" ProgID="Word.Picture.8" ShapeID="_x0000_i1030" DrawAspect="Content" ObjectID="_1507546369" r:id="rId8"/>
              </w:object>
            </w:r>
          </w:p>
        </w:tc>
      </w:tr>
      <w:tr w:rsidR="007B5289" w:rsidTr="000A4FE8">
        <w:tc>
          <w:tcPr>
            <w:tcW w:w="9499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A4FE8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6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AC4F22">
              <w:rPr>
                <w:szCs w:val="28"/>
              </w:rPr>
              <w:t xml:space="preserve"> 21</w:t>
            </w:r>
            <w:r w:rsidR="003A4431">
              <w:rPr>
                <w:szCs w:val="28"/>
              </w:rPr>
              <w:t>1</w:t>
            </w:r>
            <w:r w:rsidR="000A4FE8">
              <w:rPr>
                <w:szCs w:val="28"/>
              </w:rPr>
              <w:t>3</w:t>
            </w:r>
          </w:p>
        </w:tc>
      </w:tr>
      <w:tr w:rsidR="000B3FB2" w:rsidTr="000A4FE8">
        <w:trPr>
          <w:gridAfter w:val="2"/>
          <w:wAfter w:w="5105" w:type="dxa"/>
        </w:trPr>
        <w:tc>
          <w:tcPr>
            <w:tcW w:w="4394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0A4FE8">
        <w:trPr>
          <w:gridAfter w:val="2"/>
          <w:wAfter w:w="5105" w:type="dxa"/>
        </w:trPr>
        <w:tc>
          <w:tcPr>
            <w:tcW w:w="4394" w:type="dxa"/>
            <w:gridSpan w:val="2"/>
          </w:tcPr>
          <w:p w:rsidR="00BF30D3" w:rsidRDefault="00FE6E85" w:rsidP="000A4FE8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0A4FE8">
              <w:t xml:space="preserve">проекте закона Приморского края </w:t>
            </w:r>
            <w:r w:rsidR="000A4FE8">
              <w:rPr>
                <w:szCs w:val="28"/>
              </w:rPr>
              <w:t xml:space="preserve">"О внесении изменений </w:t>
            </w:r>
            <w:r w:rsidR="000A4FE8">
              <w:rPr>
                <w:szCs w:val="28"/>
              </w:rPr>
              <w:br/>
            </w:r>
            <w:r w:rsidR="000A4FE8">
              <w:rPr>
                <w:szCs w:val="28"/>
              </w:rPr>
              <w:t xml:space="preserve">в Закон Приморского края </w:t>
            </w:r>
            <w:r w:rsidR="000A4FE8">
              <w:rPr>
                <w:szCs w:val="28"/>
              </w:rPr>
              <w:br/>
            </w:r>
            <w:r w:rsidR="000A4FE8">
              <w:t>"</w:t>
            </w:r>
            <w:r w:rsidR="000A4FE8" w:rsidRPr="00FF6829">
              <w:rPr>
                <w:szCs w:val="28"/>
              </w:rPr>
              <w:t>О краевом бюджете</w:t>
            </w:r>
            <w:r w:rsidR="000A4FE8">
              <w:rPr>
                <w:szCs w:val="28"/>
              </w:rPr>
              <w:t xml:space="preserve"> на 2015</w:t>
            </w:r>
            <w:r w:rsidR="000A4FE8" w:rsidRPr="00FF6829">
              <w:rPr>
                <w:szCs w:val="28"/>
              </w:rPr>
              <w:t xml:space="preserve"> год</w:t>
            </w:r>
            <w:r w:rsidR="000A4FE8">
              <w:rPr>
                <w:szCs w:val="28"/>
              </w:rPr>
              <w:t xml:space="preserve"> </w:t>
            </w:r>
            <w:r w:rsidR="000A4FE8">
              <w:rPr>
                <w:szCs w:val="28"/>
              </w:rPr>
              <w:br/>
            </w:r>
            <w:bookmarkStart w:id="0" w:name="_GoBack"/>
            <w:bookmarkEnd w:id="0"/>
            <w:r w:rsidR="000A4FE8">
              <w:rPr>
                <w:szCs w:val="28"/>
              </w:rPr>
              <w:t xml:space="preserve">и плановый период 2016 и </w:t>
            </w:r>
            <w:r w:rsidR="000A4FE8">
              <w:rPr>
                <w:szCs w:val="28"/>
              </w:rPr>
              <w:br/>
              <w:t>2017 годов</w:t>
            </w:r>
            <w:r w:rsidR="000A4FE8">
              <w:t>"</w:t>
            </w:r>
          </w:p>
          <w:p w:rsidR="000A4FE8" w:rsidRPr="00AC2564" w:rsidRDefault="000A4FE8" w:rsidP="000A4FE8">
            <w:pPr>
              <w:ind w:left="-108"/>
              <w:jc w:val="both"/>
            </w:pPr>
          </w:p>
        </w:tc>
      </w:tr>
    </w:tbl>
    <w:p w:rsidR="000A4FE8" w:rsidRDefault="000A4FE8" w:rsidP="000A4FE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A4FE8" w:rsidRDefault="000A4FE8" w:rsidP="000A4FE8">
      <w:pPr>
        <w:pStyle w:val="a3"/>
        <w:tabs>
          <w:tab w:val="clear" w:pos="4153"/>
          <w:tab w:val="clear" w:pos="8306"/>
        </w:tabs>
      </w:pPr>
    </w:p>
    <w:p w:rsidR="000A4FE8" w:rsidRDefault="000A4FE8" w:rsidP="000A4FE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A4FE8" w:rsidRDefault="000A4FE8" w:rsidP="000A4FE8"/>
    <w:p w:rsidR="000A4FE8" w:rsidRDefault="000A4FE8" w:rsidP="000A4FE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0A4FE8" w:rsidRDefault="000A4FE8" w:rsidP="000A4FE8">
      <w:pPr>
        <w:pStyle w:val="a3"/>
        <w:tabs>
          <w:tab w:val="clear" w:pos="4153"/>
          <w:tab w:val="clear" w:pos="8306"/>
        </w:tabs>
        <w:jc w:val="both"/>
      </w:pPr>
    </w:p>
    <w:p w:rsidR="000A4FE8" w:rsidRDefault="000A4FE8" w:rsidP="000A4FE8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A4FE8" w:rsidRDefault="000A4FE8" w:rsidP="000A4FE8">
      <w:pPr>
        <w:pStyle w:val="a3"/>
        <w:tabs>
          <w:tab w:val="clear" w:pos="4153"/>
          <w:tab w:val="clear" w:pos="8306"/>
        </w:tabs>
        <w:jc w:val="both"/>
      </w:pPr>
    </w:p>
    <w:p w:rsidR="000A4FE8" w:rsidRDefault="000A4FE8" w:rsidP="000A4FE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A4FE8" w:rsidRDefault="000A4FE8" w:rsidP="000A4FE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A4FE8" w:rsidRDefault="000A4FE8" w:rsidP="000A4FE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A4FE8" w:rsidRDefault="000A4FE8" w:rsidP="000A4FE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A4FE8" w:rsidRDefault="000A4FE8" w:rsidP="000A4FE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A4FE8" w:rsidRDefault="000A4FE8" w:rsidP="000A4FE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BE71E4" w:rsidRDefault="00BE71E4" w:rsidP="000A4FE8">
      <w:pPr>
        <w:ind w:firstLine="709"/>
      </w:pPr>
    </w:p>
    <w:sectPr w:rsidR="00BE71E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A0C38"/>
    <w:rsid w:val="000A4FE8"/>
    <w:rsid w:val="000B34BE"/>
    <w:rsid w:val="000B3FB2"/>
    <w:rsid w:val="000D628E"/>
    <w:rsid w:val="000E5228"/>
    <w:rsid w:val="00123119"/>
    <w:rsid w:val="00155F7F"/>
    <w:rsid w:val="003325F4"/>
    <w:rsid w:val="00392E21"/>
    <w:rsid w:val="003A4431"/>
    <w:rsid w:val="003C2026"/>
    <w:rsid w:val="003D0207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C4F22"/>
    <w:rsid w:val="00AE5EE6"/>
    <w:rsid w:val="00B06195"/>
    <w:rsid w:val="00BA58C7"/>
    <w:rsid w:val="00BE71E4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F502B"/>
    <w:rsid w:val="00F677F8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2015-10-28T04:01:00Z</cp:lastPrinted>
  <dcterms:created xsi:type="dcterms:W3CDTF">2015-10-28T04:05:00Z</dcterms:created>
  <dcterms:modified xsi:type="dcterms:W3CDTF">2015-10-28T04:06:00Z</dcterms:modified>
</cp:coreProperties>
</file>