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705384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400.05pt;margin-top:43.2pt;width:158.55pt;height:57.6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<v:textbox inset="0,0,0,0">
                    <w:txbxContent>
                      <w:p w:rsidR="00086ABC" w:rsidRDefault="00086ABC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4B5EB2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 w:rsidRPr="00E56FE4">
              <w:rPr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Pr="00E56FE4" w:rsidRDefault="00A31F70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</w:t>
      </w:r>
      <w:proofErr w:type="gramEnd"/>
      <w:r w:rsidRPr="00E56FE4">
        <w:rPr>
          <w:szCs w:val="28"/>
        </w:rPr>
        <w:t xml:space="preserve"> </w:t>
      </w:r>
      <w:proofErr w:type="gramStart"/>
      <w:r w:rsidRPr="00E56FE4">
        <w:rPr>
          <w:szCs w:val="28"/>
        </w:rPr>
        <w:t>2013, № 37, стр. 18, № 45, стр. 61, № 49, стр. 61, № 56, стр.</w:t>
      </w:r>
      <w:r w:rsidR="004F283C"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 w:rsidR="0090780A">
        <w:rPr>
          <w:szCs w:val="28"/>
        </w:rPr>
        <w:t xml:space="preserve">, </w:t>
      </w:r>
      <w:r w:rsidR="0090780A" w:rsidRPr="00135CE6">
        <w:rPr>
          <w:szCs w:val="28"/>
        </w:rPr>
        <w:t xml:space="preserve">№ </w:t>
      </w:r>
      <w:r w:rsidR="00135CE6" w:rsidRPr="00135CE6">
        <w:rPr>
          <w:szCs w:val="28"/>
        </w:rPr>
        <w:t>84</w:t>
      </w:r>
      <w:r w:rsidR="0090780A" w:rsidRPr="00135CE6">
        <w:rPr>
          <w:szCs w:val="28"/>
        </w:rPr>
        <w:t>, стр.</w:t>
      </w:r>
      <w:r w:rsidR="0090780A">
        <w:rPr>
          <w:szCs w:val="28"/>
        </w:rPr>
        <w:t xml:space="preserve"> </w:t>
      </w:r>
      <w:r w:rsidR="00135CE6">
        <w:rPr>
          <w:szCs w:val="28"/>
        </w:rPr>
        <w:t>28</w:t>
      </w:r>
      <w:r w:rsidR="007620B4">
        <w:rPr>
          <w:szCs w:val="28"/>
        </w:rPr>
        <w:t xml:space="preserve">, № </w:t>
      </w:r>
      <w:r w:rsidR="0003455C">
        <w:rPr>
          <w:szCs w:val="28"/>
        </w:rPr>
        <w:t xml:space="preserve">87, стр. 70; 2015, № </w:t>
      </w:r>
      <w:r w:rsidR="008E6EDC">
        <w:rPr>
          <w:szCs w:val="28"/>
        </w:rPr>
        <w:t>133</w:t>
      </w:r>
      <w:r w:rsidR="0003455C">
        <w:rPr>
          <w:szCs w:val="28"/>
        </w:rPr>
        <w:t xml:space="preserve">, </w:t>
      </w:r>
      <w:r w:rsidR="008E6EDC">
        <w:rPr>
          <w:szCs w:val="28"/>
        </w:rPr>
        <w:t xml:space="preserve">           </w:t>
      </w:r>
      <w:r w:rsidR="0003455C">
        <w:rPr>
          <w:szCs w:val="28"/>
        </w:rPr>
        <w:t>стр.</w:t>
      </w:r>
      <w:r w:rsidR="008E6EDC">
        <w:rPr>
          <w:szCs w:val="28"/>
        </w:rPr>
        <w:t xml:space="preserve"> 108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F972BA">
        <w:rPr>
          <w:szCs w:val="28"/>
        </w:rPr>
        <w:t>и</w:t>
      </w:r>
      <w:r w:rsidRPr="00E56FE4">
        <w:rPr>
          <w:szCs w:val="28"/>
        </w:rPr>
        <w:t>е изменени</w:t>
      </w:r>
      <w:r w:rsidR="00F972BA">
        <w:rPr>
          <w:szCs w:val="28"/>
        </w:rPr>
        <w:t>я</w:t>
      </w:r>
      <w:r w:rsidRPr="00E56FE4">
        <w:rPr>
          <w:szCs w:val="28"/>
        </w:rPr>
        <w:t>:</w:t>
      </w:r>
      <w:proofErr w:type="gramEnd"/>
    </w:p>
    <w:p w:rsidR="007620B4" w:rsidRDefault="004D1DC2" w:rsidP="0092767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>1)</w:t>
      </w:r>
      <w:r w:rsidR="00267FB4">
        <w:t xml:space="preserve">в </w:t>
      </w:r>
      <w:r w:rsidR="0092767D">
        <w:rPr>
          <w:szCs w:val="28"/>
        </w:rPr>
        <w:t>част</w:t>
      </w:r>
      <w:r w:rsidR="00267FB4">
        <w:rPr>
          <w:szCs w:val="28"/>
        </w:rPr>
        <w:t>и</w:t>
      </w:r>
      <w:r w:rsidR="0003455C">
        <w:rPr>
          <w:szCs w:val="28"/>
        </w:rPr>
        <w:t xml:space="preserve"> </w:t>
      </w:r>
      <w:r w:rsidR="007620B4">
        <w:rPr>
          <w:szCs w:val="28"/>
        </w:rPr>
        <w:t>3</w:t>
      </w:r>
      <w:r w:rsidR="0092767D">
        <w:rPr>
          <w:szCs w:val="28"/>
        </w:rPr>
        <w:t xml:space="preserve"> </w:t>
      </w:r>
      <w:r w:rsidR="007620B4">
        <w:rPr>
          <w:szCs w:val="28"/>
        </w:rPr>
        <w:t>ст</w:t>
      </w:r>
      <w:r w:rsidR="0092767D">
        <w:rPr>
          <w:szCs w:val="28"/>
        </w:rPr>
        <w:t xml:space="preserve">атьи </w:t>
      </w:r>
      <w:r w:rsidR="007620B4">
        <w:rPr>
          <w:szCs w:val="28"/>
        </w:rPr>
        <w:t>44</w:t>
      </w:r>
      <w:r w:rsidR="0092767D">
        <w:rPr>
          <w:szCs w:val="28"/>
        </w:rPr>
        <w:t xml:space="preserve"> </w:t>
      </w:r>
      <w:r w:rsidR="00267FB4">
        <w:rPr>
          <w:szCs w:val="28"/>
        </w:rPr>
        <w:t xml:space="preserve">слова "или </w:t>
      </w:r>
      <w:r w:rsidR="00267FB4">
        <w:t>вынесен на общественное обсуждение" заменить словами ", вынесен на общественное обсуждение или направлен для проведения общественной экспертизы";</w:t>
      </w:r>
    </w:p>
    <w:p w:rsidR="00A04072" w:rsidRDefault="004D1DC2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>2)</w:t>
      </w:r>
      <w:r w:rsidR="007620B4">
        <w:t xml:space="preserve">абзац третий части 2 статьи 47 </w:t>
      </w:r>
      <w:r w:rsidR="0003455C">
        <w:t>после слов "общественного обсуждения" дополнить словами ", а также содержащиеся в заключении по результатам общественной экспертизы".</w:t>
      </w:r>
    </w:p>
    <w:p w:rsidR="00C5726E" w:rsidRPr="009A7BBB" w:rsidRDefault="00C5726E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931FD6" w:rsidRDefault="004B5EB2" w:rsidP="00A31F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A31F70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ABC" w:rsidRDefault="00086ABC">
      <w:r>
        <w:separator/>
      </w:r>
    </w:p>
  </w:endnote>
  <w:endnote w:type="continuationSeparator" w:id="0">
    <w:p w:rsidR="00086ABC" w:rsidRDefault="00086A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ABC" w:rsidRDefault="00086ABC">
      <w:r>
        <w:separator/>
      </w:r>
    </w:p>
  </w:footnote>
  <w:footnote w:type="continuationSeparator" w:id="0">
    <w:p w:rsidR="00086ABC" w:rsidRDefault="00086A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25388"/>
      <w:docPartObj>
        <w:docPartGallery w:val="Page Numbers (Top of Page)"/>
        <w:docPartUnique/>
      </w:docPartObj>
    </w:sdtPr>
    <w:sdtContent>
      <w:p w:rsidR="00086ABC" w:rsidRDefault="00086ABC">
        <w:pPr>
          <w:pStyle w:val="a3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086ABC" w:rsidRDefault="00086AB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523"/>
    <w:rsid w:val="00012DE2"/>
    <w:rsid w:val="0003455C"/>
    <w:rsid w:val="00057575"/>
    <w:rsid w:val="00086ABC"/>
    <w:rsid w:val="00092667"/>
    <w:rsid w:val="000B3FB2"/>
    <w:rsid w:val="000D628E"/>
    <w:rsid w:val="000E5228"/>
    <w:rsid w:val="00123119"/>
    <w:rsid w:val="00135CE6"/>
    <w:rsid w:val="00155F7F"/>
    <w:rsid w:val="00191FF5"/>
    <w:rsid w:val="00201342"/>
    <w:rsid w:val="0022479E"/>
    <w:rsid w:val="00227DD5"/>
    <w:rsid w:val="00267FB4"/>
    <w:rsid w:val="002B7E90"/>
    <w:rsid w:val="003325F4"/>
    <w:rsid w:val="003926AB"/>
    <w:rsid w:val="00392E21"/>
    <w:rsid w:val="00393523"/>
    <w:rsid w:val="003D2B64"/>
    <w:rsid w:val="00442C4B"/>
    <w:rsid w:val="00445F6A"/>
    <w:rsid w:val="0045445B"/>
    <w:rsid w:val="004B3361"/>
    <w:rsid w:val="004B5EB2"/>
    <w:rsid w:val="004B69FA"/>
    <w:rsid w:val="004D1A01"/>
    <w:rsid w:val="004D1DC2"/>
    <w:rsid w:val="004E1B65"/>
    <w:rsid w:val="004F283C"/>
    <w:rsid w:val="00553EBC"/>
    <w:rsid w:val="005625A4"/>
    <w:rsid w:val="00596D76"/>
    <w:rsid w:val="005A6019"/>
    <w:rsid w:val="005E6130"/>
    <w:rsid w:val="00620A87"/>
    <w:rsid w:val="00693D97"/>
    <w:rsid w:val="00695A4A"/>
    <w:rsid w:val="006B5F7E"/>
    <w:rsid w:val="006D45ED"/>
    <w:rsid w:val="006E650F"/>
    <w:rsid w:val="00705384"/>
    <w:rsid w:val="007119D0"/>
    <w:rsid w:val="00724941"/>
    <w:rsid w:val="00726997"/>
    <w:rsid w:val="007620B4"/>
    <w:rsid w:val="00774574"/>
    <w:rsid w:val="007B48E7"/>
    <w:rsid w:val="007B5289"/>
    <w:rsid w:val="00835A0E"/>
    <w:rsid w:val="00857157"/>
    <w:rsid w:val="008818A7"/>
    <w:rsid w:val="008D1420"/>
    <w:rsid w:val="008E6EDC"/>
    <w:rsid w:val="0090780A"/>
    <w:rsid w:val="00922AED"/>
    <w:rsid w:val="00924541"/>
    <w:rsid w:val="00924B45"/>
    <w:rsid w:val="0092767D"/>
    <w:rsid w:val="00931FD6"/>
    <w:rsid w:val="009372FF"/>
    <w:rsid w:val="0094344A"/>
    <w:rsid w:val="009957B6"/>
    <w:rsid w:val="009959AC"/>
    <w:rsid w:val="009A44AE"/>
    <w:rsid w:val="009A7BBB"/>
    <w:rsid w:val="009C06BA"/>
    <w:rsid w:val="009C57EA"/>
    <w:rsid w:val="009D0536"/>
    <w:rsid w:val="00A04072"/>
    <w:rsid w:val="00A10B0B"/>
    <w:rsid w:val="00A13794"/>
    <w:rsid w:val="00A26C60"/>
    <w:rsid w:val="00A31F70"/>
    <w:rsid w:val="00A6060F"/>
    <w:rsid w:val="00A80194"/>
    <w:rsid w:val="00A93332"/>
    <w:rsid w:val="00AC74F6"/>
    <w:rsid w:val="00AE5EE6"/>
    <w:rsid w:val="00BA58C7"/>
    <w:rsid w:val="00C20E8F"/>
    <w:rsid w:val="00C5726E"/>
    <w:rsid w:val="00CA7E54"/>
    <w:rsid w:val="00CE19DF"/>
    <w:rsid w:val="00CE4AD5"/>
    <w:rsid w:val="00D02716"/>
    <w:rsid w:val="00D77255"/>
    <w:rsid w:val="00DF01B2"/>
    <w:rsid w:val="00E10CF6"/>
    <w:rsid w:val="00E15140"/>
    <w:rsid w:val="00E4014E"/>
    <w:rsid w:val="00E8037F"/>
    <w:rsid w:val="00E93A7F"/>
    <w:rsid w:val="00ED01CF"/>
    <w:rsid w:val="00EF502B"/>
    <w:rsid w:val="00F66BF6"/>
    <w:rsid w:val="00F75CDD"/>
    <w:rsid w:val="00F97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76</TotalTime>
  <Pages>1</Pages>
  <Words>197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10</cp:revision>
  <cp:lastPrinted>2015-10-19T03:48:00Z</cp:lastPrinted>
  <dcterms:created xsi:type="dcterms:W3CDTF">2015-09-21T00:20:00Z</dcterms:created>
  <dcterms:modified xsi:type="dcterms:W3CDTF">2015-10-19T04:03:00Z</dcterms:modified>
</cp:coreProperties>
</file>