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04831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7B2E" w:rsidRPr="00765A84" w:rsidRDefault="00677B2E" w:rsidP="00677B2E">
      <w:pPr>
        <w:jc w:val="center"/>
        <w:rPr>
          <w:b/>
        </w:rPr>
      </w:pPr>
      <w:r w:rsidRPr="00765A84">
        <w:rPr>
          <w:b/>
        </w:rPr>
        <w:t>О ВНЕСЕНИИ ИЗМЕНЕНИЙ</w:t>
      </w:r>
    </w:p>
    <w:p w:rsidR="00677B2E" w:rsidRPr="00765A84" w:rsidRDefault="00677B2E" w:rsidP="00677B2E">
      <w:pPr>
        <w:jc w:val="center"/>
        <w:rPr>
          <w:b/>
        </w:rPr>
      </w:pPr>
      <w:r w:rsidRPr="00765A84">
        <w:rPr>
          <w:b/>
        </w:rPr>
        <w:t xml:space="preserve">В </w:t>
      </w:r>
      <w:r>
        <w:rPr>
          <w:b/>
        </w:rPr>
        <w:t>УСТАВ</w:t>
      </w:r>
      <w:r w:rsidRPr="00765A84">
        <w:rPr>
          <w:b/>
        </w:rPr>
        <w:t xml:space="preserve"> ПРИМОРСКОГО КРАЯ</w:t>
      </w:r>
    </w:p>
    <w:p w:rsidR="00677B2E" w:rsidRPr="008402B2" w:rsidRDefault="00677B2E" w:rsidP="00677B2E"/>
    <w:p w:rsidR="00677B2E" w:rsidRDefault="00677B2E" w:rsidP="00677B2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сентября 2015 года в первом чтении </w:t>
      </w:r>
    </w:p>
    <w:p w:rsidR="00677B2E" w:rsidRDefault="00677B2E" w:rsidP="00677B2E"/>
    <w:p w:rsidR="00677B2E" w:rsidRDefault="00677B2E" w:rsidP="00677B2E">
      <w:pPr>
        <w:ind w:firstLine="709"/>
      </w:pPr>
      <w:r>
        <w:t>СТАТЬЯ 1.</w:t>
      </w:r>
    </w:p>
    <w:p w:rsidR="00677B2E" w:rsidRDefault="00677B2E" w:rsidP="00677B2E">
      <w:pPr>
        <w:ind w:firstLine="709"/>
        <w:jc w:val="both"/>
      </w:pPr>
      <w:proofErr w:type="gramStart"/>
      <w:r>
        <w:t xml:space="preserve">Внести в Устав Приморского края от 6 октября 1995 года </w:t>
      </w:r>
      <w:r>
        <w:br/>
        <w:t xml:space="preserve">№ 14-КЗ (в редакции Закона Приморского края от 28 июня 2007 года </w:t>
      </w:r>
      <w:r>
        <w:br/>
        <w:t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</w:t>
      </w:r>
      <w:proofErr w:type="gramEnd"/>
      <w:r>
        <w:t xml:space="preserve"> </w:t>
      </w:r>
      <w:proofErr w:type="gramStart"/>
      <w:r>
        <w:t xml:space="preserve">2011, № 197, стр. 57; </w:t>
      </w:r>
      <w:r w:rsidRPr="00F607B1">
        <w:t>2012, № 5, стр. 52</w:t>
      </w:r>
      <w:r>
        <w:t xml:space="preserve">, № 15, стр. 95; 2013, № 52, стр. 28; 2014, № 78, стр. 37, № 103, </w:t>
      </w:r>
      <w:r>
        <w:br/>
        <w:t>стр. 103) следующие изменения:</w:t>
      </w:r>
      <w:proofErr w:type="gramEnd"/>
    </w:p>
    <w:p w:rsidR="00677B2E" w:rsidRDefault="00677B2E" w:rsidP="00677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1)в части 3 статьи 19 слова "</w:t>
      </w:r>
      <w:r>
        <w:rPr>
          <w:szCs w:val="28"/>
        </w:rPr>
        <w:t>Для содействия гражданам в защите их прав и законных интересов" заменить словами "В целях обеспечения дополнительных гарантий государственной защиты прав, свобод и законных интересов человека и гражданина, а также для ее осуществления";</w:t>
      </w:r>
    </w:p>
    <w:p w:rsidR="00677B2E" w:rsidRDefault="00677B2E" w:rsidP="00677B2E">
      <w:pPr>
        <w:ind w:firstLine="709"/>
        <w:jc w:val="both"/>
      </w:pPr>
      <w:r>
        <w:t xml:space="preserve">2)в статье 37: </w:t>
      </w:r>
    </w:p>
    <w:p w:rsidR="00677B2E" w:rsidRDefault="00677B2E" w:rsidP="00677B2E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4 части 1 после слов "освобождении от их уплаты,"  дополнить словами "об  изменении ставок налогов, порядка и сроков уплаты налогов, о налоговых льготах, основаниях для их использования налогоплательщиками, об";</w:t>
      </w:r>
    </w:p>
    <w:p w:rsidR="00677B2E" w:rsidRPr="006C2881" w:rsidRDefault="00677B2E" w:rsidP="00677B2E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части 6 после слов "освобождении от их уплаты," дополнить словами "об изменении ставок налогов, порядка и сроков уплаты налогов, о налоговых льготах, основаниях для их использования налогоплательщиками, об";</w:t>
      </w:r>
    </w:p>
    <w:p w:rsidR="00677B2E" w:rsidRDefault="00677B2E" w:rsidP="00677B2E">
      <w:pPr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части 7 после слов "освобождении от их уплаты," дополнить словами "об изменении ставок налогов, порядка и сроков уплаты налогов, о налоговых льготах, основаниях для их использования налогоплательщиками, об";</w:t>
      </w:r>
    </w:p>
    <w:p w:rsidR="00677B2E" w:rsidRDefault="00677B2E" w:rsidP="00677B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>3)</w:t>
      </w:r>
      <w:r>
        <w:rPr>
          <w:szCs w:val="28"/>
        </w:rPr>
        <w:t xml:space="preserve">в пункте 3 статьи 66 после слова "реабилитации" дополнить словом </w:t>
      </w:r>
      <w:r>
        <w:rPr>
          <w:szCs w:val="28"/>
        </w:rPr>
        <w:br/>
        <w:t xml:space="preserve">", </w:t>
      </w:r>
      <w:proofErr w:type="spellStart"/>
      <w:r>
        <w:rPr>
          <w:szCs w:val="28"/>
        </w:rPr>
        <w:t>абилитации</w:t>
      </w:r>
      <w:proofErr w:type="spellEnd"/>
      <w:r>
        <w:rPr>
          <w:szCs w:val="28"/>
        </w:rPr>
        <w:t xml:space="preserve">". </w:t>
      </w:r>
    </w:p>
    <w:p w:rsidR="00677B2E" w:rsidRDefault="00677B2E" w:rsidP="00677B2E">
      <w:pPr>
        <w:autoSpaceDE w:val="0"/>
        <w:autoSpaceDN w:val="0"/>
        <w:adjustRightInd w:val="0"/>
        <w:ind w:firstLine="709"/>
        <w:jc w:val="both"/>
      </w:pPr>
    </w:p>
    <w:p w:rsidR="00677B2E" w:rsidRPr="006C2881" w:rsidRDefault="00677B2E" w:rsidP="00677B2E">
      <w:pPr>
        <w:ind w:firstLine="709"/>
        <w:jc w:val="both"/>
      </w:pPr>
      <w:r w:rsidRPr="006C2881">
        <w:t>СТАТЬЯ 2.</w:t>
      </w:r>
    </w:p>
    <w:p w:rsidR="00677B2E" w:rsidRPr="006C2881" w:rsidRDefault="00677B2E" w:rsidP="00677B2E">
      <w:pPr>
        <w:ind w:firstLine="709"/>
        <w:jc w:val="both"/>
      </w:pPr>
      <w:r>
        <w:t>1.</w:t>
      </w:r>
      <w:r w:rsidRPr="006C2881">
        <w:t>Настоящий Закон вступает в силу со дня</w:t>
      </w:r>
      <w:r>
        <w:t xml:space="preserve"> его официального опубликования, за исключением пункта 3 статьи 1 настоящего Закона. </w:t>
      </w:r>
    </w:p>
    <w:p w:rsidR="00677B2E" w:rsidRPr="006C2881" w:rsidRDefault="00677B2E" w:rsidP="00677B2E">
      <w:pPr>
        <w:jc w:val="both"/>
      </w:pPr>
    </w:p>
    <w:p w:rsidR="00677B2E" w:rsidRDefault="00677B2E" w:rsidP="00677B2E">
      <w:pPr>
        <w:jc w:val="both"/>
      </w:pPr>
    </w:p>
    <w:p w:rsidR="00677B2E" w:rsidRDefault="00677B2E" w:rsidP="00677B2E">
      <w:pPr>
        <w:jc w:val="both"/>
      </w:pPr>
    </w:p>
    <w:p w:rsidR="00677B2E" w:rsidRDefault="00677B2E" w:rsidP="00677B2E">
      <w:pPr>
        <w:jc w:val="both"/>
      </w:pPr>
    </w:p>
    <w:p w:rsidR="00677B2E" w:rsidRDefault="00677B2E" w:rsidP="00677B2E">
      <w:pPr>
        <w:jc w:val="both"/>
      </w:pPr>
      <w:r>
        <w:lastRenderedPageBreak/>
        <w:tab/>
        <w:t>2.Пункт 3 статьи 1 настоящего Закона вступает в силу с 1 января</w:t>
      </w:r>
      <w:r>
        <w:br/>
        <w:t>2016 года.</w:t>
      </w:r>
    </w:p>
    <w:p w:rsidR="00677B2E" w:rsidRDefault="00677B2E" w:rsidP="00677B2E">
      <w:pPr>
        <w:jc w:val="both"/>
      </w:pPr>
    </w:p>
    <w:p w:rsidR="00677B2E" w:rsidRPr="006C2881" w:rsidRDefault="00677B2E" w:rsidP="00677B2E">
      <w:pPr>
        <w:jc w:val="both"/>
      </w:pPr>
    </w:p>
    <w:p w:rsidR="00677B2E" w:rsidRPr="006C2881" w:rsidRDefault="00677B2E" w:rsidP="00677B2E">
      <w:pPr>
        <w:jc w:val="both"/>
      </w:pPr>
    </w:p>
    <w:p w:rsidR="00677B2E" w:rsidRDefault="00677B2E" w:rsidP="00677B2E">
      <w:pPr>
        <w:jc w:val="both"/>
      </w:pPr>
      <w:r w:rsidRPr="006C2881">
        <w:t>Губернатор</w:t>
      </w:r>
      <w:r>
        <w:t xml:space="preserve">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C2881">
        <w:t xml:space="preserve">     В.В. </w:t>
      </w:r>
      <w:proofErr w:type="spellStart"/>
      <w:r w:rsidRPr="006C2881">
        <w:t>Миклушевский</w:t>
      </w:r>
      <w:proofErr w:type="spellEnd"/>
    </w:p>
    <w:p w:rsidR="00BE0544" w:rsidRDefault="00BE0544" w:rsidP="00677B2E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BE0544" w:rsidSect="002024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34" w:rsidRDefault="00202434">
      <w:r>
        <w:separator/>
      </w:r>
    </w:p>
  </w:endnote>
  <w:endnote w:type="continuationSeparator" w:id="0">
    <w:p w:rsidR="00202434" w:rsidRDefault="0020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34" w:rsidRDefault="00202434">
      <w:r>
        <w:separator/>
      </w:r>
    </w:p>
  </w:footnote>
  <w:footnote w:type="continuationSeparator" w:id="0">
    <w:p w:rsidR="00202434" w:rsidRDefault="00202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34" w:rsidRDefault="0020243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7B2E">
      <w:rPr>
        <w:noProof/>
      </w:rPr>
      <w:t>2</w:t>
    </w:r>
    <w:r>
      <w:fldChar w:fldCharType="end"/>
    </w:r>
  </w:p>
  <w:p w:rsidR="00202434" w:rsidRDefault="002024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34"/>
    <w:rsid w:val="00017987"/>
    <w:rsid w:val="0003291F"/>
    <w:rsid w:val="00032EAF"/>
    <w:rsid w:val="001D3F01"/>
    <w:rsid w:val="001E2C70"/>
    <w:rsid w:val="00202434"/>
    <w:rsid w:val="002D2F77"/>
    <w:rsid w:val="00380EE1"/>
    <w:rsid w:val="003B26E7"/>
    <w:rsid w:val="0047435B"/>
    <w:rsid w:val="005A2827"/>
    <w:rsid w:val="00677B2E"/>
    <w:rsid w:val="00827111"/>
    <w:rsid w:val="00921350"/>
    <w:rsid w:val="00A52FF7"/>
    <w:rsid w:val="00AB70F9"/>
    <w:rsid w:val="00AC31EC"/>
    <w:rsid w:val="00B14397"/>
    <w:rsid w:val="00BE0544"/>
    <w:rsid w:val="00DB5DF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  <w:style w:type="character" w:customStyle="1" w:styleId="10">
    <w:name w:val="Заголовок 1 Знак"/>
    <w:basedOn w:val="a0"/>
    <w:link w:val="1"/>
    <w:rsid w:val="00032EAF"/>
    <w:rPr>
      <w:b/>
      <w:sz w:val="30"/>
    </w:rPr>
  </w:style>
  <w:style w:type="paragraph" w:customStyle="1" w:styleId="ConsPlusNormal">
    <w:name w:val="ConsPlusNormal"/>
    <w:rsid w:val="00032EA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1E2C7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2434"/>
    <w:rPr>
      <w:sz w:val="28"/>
    </w:rPr>
  </w:style>
  <w:style w:type="character" w:customStyle="1" w:styleId="10">
    <w:name w:val="Заголовок 1 Знак"/>
    <w:basedOn w:val="a0"/>
    <w:link w:val="1"/>
    <w:rsid w:val="00032EAF"/>
    <w:rPr>
      <w:b/>
      <w:sz w:val="30"/>
    </w:rPr>
  </w:style>
  <w:style w:type="paragraph" w:customStyle="1" w:styleId="ConsPlusNormal">
    <w:name w:val="ConsPlusNormal"/>
    <w:rsid w:val="00032EA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rsid w:val="001E2C7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295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2015-09-29T04:56:00Z</cp:lastPrinted>
  <dcterms:created xsi:type="dcterms:W3CDTF">2015-09-29T06:12:00Z</dcterms:created>
  <dcterms:modified xsi:type="dcterms:W3CDTF">2015-09-29T06:12:00Z</dcterms:modified>
</cp:coreProperties>
</file>