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BF34B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8" o:title=""/>
          </v:shape>
          <o:OLEObject Type="Embed" ProgID="Word.Picture.8" ShapeID="_x0000_i1025" DrawAspect="Content" ObjectID="_150686275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444EA">
            <w:pPr>
              <w:pStyle w:val="8"/>
              <w:widowControl w:val="0"/>
            </w:pPr>
            <w:r>
              <w:t xml:space="preserve">Комитет по </w:t>
            </w:r>
            <w:r w:rsidR="001444EA">
              <w:t>продовольственной политике и</w:t>
            </w:r>
          </w:p>
          <w:p w:rsidR="001444EA" w:rsidRPr="001444EA" w:rsidRDefault="001444EA" w:rsidP="001444EA">
            <w:pPr>
              <w:jc w:val="center"/>
              <w:rPr>
                <w:b/>
                <w:sz w:val="24"/>
                <w:szCs w:val="24"/>
              </w:rPr>
            </w:pPr>
            <w:r w:rsidRPr="001444E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A6302" w:rsidRDefault="00A229C7" w:rsidP="00A229C7">
            <w:pPr>
              <w:spacing w:after="120"/>
              <w:rPr>
                <w:szCs w:val="28"/>
                <w:lang w:val="en-US"/>
              </w:rPr>
            </w:pPr>
            <w:r w:rsidRPr="00DA6302">
              <w:rPr>
                <w:szCs w:val="28"/>
              </w:rPr>
              <w:t>14.10.2015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DA6302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DA6302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294EF4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294EF4">
              <w:rPr>
                <w:szCs w:val="28"/>
              </w:rPr>
              <w:t>429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4F4517">
        <w:trPr>
          <w:gridAfter w:val="3"/>
          <w:wAfter w:w="3934" w:type="dxa"/>
          <w:trHeight w:val="331"/>
        </w:trPr>
        <w:tc>
          <w:tcPr>
            <w:tcW w:w="4855" w:type="dxa"/>
            <w:gridSpan w:val="3"/>
          </w:tcPr>
          <w:p w:rsidR="00917AF8" w:rsidRDefault="00917AF8" w:rsidP="00917AF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информации представителя межведомственной комиссии по редким и находящимся под угрозой исчезновения объектам животного и растительного мира Приморского к</w:t>
            </w:r>
            <w:r w:rsidR="00401A0D">
              <w:rPr>
                <w:szCs w:val="28"/>
              </w:rPr>
              <w:t>рая</w:t>
            </w:r>
          </w:p>
          <w:p w:rsidR="00357541" w:rsidRDefault="00357541" w:rsidP="004F4517">
            <w:pPr>
              <w:jc w:val="both"/>
            </w:pPr>
          </w:p>
        </w:tc>
      </w:tr>
    </w:tbl>
    <w:p w:rsidR="00E55D54" w:rsidRDefault="00E55D54" w:rsidP="003C356B">
      <w:pPr>
        <w:ind w:firstLine="709"/>
        <w:jc w:val="both"/>
        <w:rPr>
          <w:szCs w:val="28"/>
        </w:rPr>
      </w:pPr>
      <w:r>
        <w:t xml:space="preserve">Рассмотрев и обсудив </w:t>
      </w:r>
      <w:r w:rsidR="00221A5C">
        <w:rPr>
          <w:szCs w:val="28"/>
        </w:rPr>
        <w:t>информацию</w:t>
      </w:r>
      <w:r>
        <w:rPr>
          <w:szCs w:val="28"/>
        </w:rPr>
        <w:t xml:space="preserve"> представителя межведомственной комиссии по редким и находящимся под угрозой исчезновения объектам животного и растительного ми</w:t>
      </w:r>
      <w:r w:rsidR="007715CD">
        <w:rPr>
          <w:szCs w:val="28"/>
        </w:rPr>
        <w:t xml:space="preserve">ра Приморского края по вопросу </w:t>
      </w:r>
      <w:r>
        <w:rPr>
          <w:szCs w:val="28"/>
        </w:rPr>
        <w:t>о целесообразности внесения всех видов лип, произрастающих на территории Приморского края, в Красную книгу Приморского края, комитет</w:t>
      </w:r>
    </w:p>
    <w:p w:rsidR="00E55D54" w:rsidRDefault="00E55D54" w:rsidP="003C356B">
      <w:pPr>
        <w:ind w:firstLine="709"/>
        <w:jc w:val="both"/>
        <w:rPr>
          <w:szCs w:val="28"/>
        </w:rPr>
      </w:pPr>
    </w:p>
    <w:p w:rsidR="00E55D54" w:rsidRDefault="00E55D54" w:rsidP="00E55D54">
      <w:pPr>
        <w:jc w:val="both"/>
        <w:rPr>
          <w:szCs w:val="28"/>
        </w:rPr>
      </w:pPr>
      <w:r>
        <w:rPr>
          <w:szCs w:val="28"/>
        </w:rPr>
        <w:t>РЕШИЛ:</w:t>
      </w:r>
    </w:p>
    <w:p w:rsidR="00E55D54" w:rsidRDefault="00E55D54" w:rsidP="00E55D54">
      <w:pPr>
        <w:jc w:val="both"/>
        <w:rPr>
          <w:szCs w:val="28"/>
        </w:rPr>
      </w:pPr>
    </w:p>
    <w:p w:rsidR="00E55D54" w:rsidRDefault="007715CD" w:rsidP="003C356B">
      <w:pPr>
        <w:ind w:firstLine="709"/>
        <w:jc w:val="both"/>
        <w:rPr>
          <w:szCs w:val="28"/>
        </w:rPr>
      </w:pPr>
      <w:r>
        <w:rPr>
          <w:szCs w:val="28"/>
        </w:rPr>
        <w:t xml:space="preserve">1.Принять информацию </w:t>
      </w:r>
      <w:proofErr w:type="spellStart"/>
      <w:r w:rsidR="00E55D54">
        <w:rPr>
          <w:szCs w:val="28"/>
        </w:rPr>
        <w:t>Чипизубовой</w:t>
      </w:r>
      <w:proofErr w:type="spellEnd"/>
      <w:r w:rsidR="00E55D54">
        <w:rPr>
          <w:szCs w:val="28"/>
        </w:rPr>
        <w:t xml:space="preserve"> Маргариты Николаевны, председателя рабочей группы межведомственной комиссии по редким и находящимся под угрозой исчезновения объектам животного и растительного мира Приморского края</w:t>
      </w:r>
      <w:r w:rsidR="003C356B">
        <w:rPr>
          <w:szCs w:val="28"/>
        </w:rPr>
        <w:t xml:space="preserve"> к сведению.</w:t>
      </w:r>
    </w:p>
    <w:p w:rsidR="003C356B" w:rsidRDefault="003C356B" w:rsidP="003C356B">
      <w:pPr>
        <w:ind w:firstLine="709"/>
        <w:jc w:val="both"/>
        <w:rPr>
          <w:szCs w:val="28"/>
        </w:rPr>
      </w:pPr>
    </w:p>
    <w:p w:rsidR="003C356B" w:rsidRDefault="003C356B" w:rsidP="003C356B">
      <w:pPr>
        <w:ind w:firstLine="709"/>
        <w:jc w:val="both"/>
        <w:rPr>
          <w:szCs w:val="28"/>
        </w:rPr>
      </w:pPr>
      <w:r>
        <w:rPr>
          <w:szCs w:val="28"/>
        </w:rPr>
        <w:t xml:space="preserve">2.Комитету подготовить </w:t>
      </w:r>
      <w:r w:rsidR="0077399D">
        <w:rPr>
          <w:szCs w:val="28"/>
        </w:rPr>
        <w:t>и</w:t>
      </w:r>
      <w:r w:rsidR="00401A0D">
        <w:rPr>
          <w:szCs w:val="28"/>
        </w:rPr>
        <w:t xml:space="preserve"> внести на рассмотрение Законодательного </w:t>
      </w:r>
      <w:r w:rsidR="00B165E9">
        <w:rPr>
          <w:szCs w:val="28"/>
        </w:rPr>
        <w:t>С</w:t>
      </w:r>
      <w:r w:rsidR="00401A0D">
        <w:rPr>
          <w:szCs w:val="28"/>
        </w:rPr>
        <w:t xml:space="preserve">обрания Приморского края в ноябре 2015 года </w:t>
      </w:r>
      <w:r>
        <w:rPr>
          <w:szCs w:val="28"/>
        </w:rPr>
        <w:t xml:space="preserve">проект обращения к Председателю Правительства Российской Федерации Медведеву Д.А. с предложением о включении в </w:t>
      </w:r>
      <w:bookmarkStart w:id="0" w:name="_GoBack"/>
      <w:bookmarkEnd w:id="0"/>
      <w:r>
        <w:rPr>
          <w:szCs w:val="28"/>
        </w:rPr>
        <w:t xml:space="preserve">Перечень видов (пород) деревьев и кустарников, заготовка которых не допускается, липы амурской, маньчжурской и </w:t>
      </w:r>
      <w:proofErr w:type="spellStart"/>
      <w:r>
        <w:rPr>
          <w:szCs w:val="28"/>
        </w:rPr>
        <w:t>Таке</w:t>
      </w:r>
      <w:proofErr w:type="spellEnd"/>
      <w:r w:rsidR="001B4FD0" w:rsidRPr="001B4FD0">
        <w:rPr>
          <w:szCs w:val="28"/>
        </w:rPr>
        <w:t xml:space="preserve">, </w:t>
      </w:r>
      <w:r w:rsidR="001B4FD0" w:rsidRPr="001B4FD0">
        <w:rPr>
          <w:szCs w:val="28"/>
        </w:rPr>
        <w:t>произрастающих на территории Приморского края</w:t>
      </w:r>
      <w:r>
        <w:rPr>
          <w:szCs w:val="28"/>
        </w:rPr>
        <w:t>.</w:t>
      </w:r>
    </w:p>
    <w:p w:rsidR="003C356B" w:rsidRDefault="003C356B" w:rsidP="003C356B">
      <w:pPr>
        <w:ind w:firstLine="709"/>
        <w:jc w:val="both"/>
        <w:rPr>
          <w:szCs w:val="28"/>
        </w:rPr>
      </w:pPr>
    </w:p>
    <w:p w:rsidR="003C356B" w:rsidRDefault="003C356B" w:rsidP="003C356B">
      <w:pPr>
        <w:ind w:firstLine="709"/>
        <w:jc w:val="both"/>
        <w:rPr>
          <w:szCs w:val="28"/>
        </w:rPr>
      </w:pPr>
    </w:p>
    <w:p w:rsidR="003C356B" w:rsidRDefault="003C356B" w:rsidP="00E55D54">
      <w:pPr>
        <w:jc w:val="both"/>
        <w:rPr>
          <w:szCs w:val="28"/>
        </w:rPr>
      </w:pPr>
    </w:p>
    <w:p w:rsidR="003C356B" w:rsidRPr="00E44468" w:rsidRDefault="003C356B" w:rsidP="00E55D54">
      <w:pPr>
        <w:jc w:val="both"/>
        <w:rPr>
          <w:szCs w:val="28"/>
        </w:rPr>
      </w:pPr>
      <w:r>
        <w:rPr>
          <w:szCs w:val="28"/>
        </w:rPr>
        <w:t>Председатель комитета                                                                           Е.А. Зотов</w:t>
      </w:r>
    </w:p>
    <w:p w:rsidR="00E55D54" w:rsidRDefault="00E55D54" w:rsidP="00E55D54">
      <w:pPr>
        <w:jc w:val="both"/>
        <w:rPr>
          <w:szCs w:val="28"/>
        </w:rPr>
      </w:pPr>
    </w:p>
    <w:p w:rsidR="00C9335B" w:rsidRDefault="00C9335B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BF34B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6DF" w:rsidRDefault="00D316DF">
      <w:r>
        <w:separator/>
      </w:r>
    </w:p>
  </w:endnote>
  <w:endnote w:type="continuationSeparator" w:id="0">
    <w:p w:rsidR="00D316DF" w:rsidRDefault="00D31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6DF" w:rsidRDefault="00D316DF">
      <w:r>
        <w:separator/>
      </w:r>
    </w:p>
  </w:footnote>
  <w:footnote w:type="continuationSeparator" w:id="0">
    <w:p w:rsidR="00D316DF" w:rsidRDefault="00D316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68A9"/>
    <w:rsid w:val="00022B36"/>
    <w:rsid w:val="00053C61"/>
    <w:rsid w:val="001444EA"/>
    <w:rsid w:val="00160F97"/>
    <w:rsid w:val="001B3A35"/>
    <w:rsid w:val="001B4FD0"/>
    <w:rsid w:val="001C73E9"/>
    <w:rsid w:val="0020003C"/>
    <w:rsid w:val="00221A5C"/>
    <w:rsid w:val="00294EF4"/>
    <w:rsid w:val="00357541"/>
    <w:rsid w:val="003B28E3"/>
    <w:rsid w:val="003C356B"/>
    <w:rsid w:val="003F2358"/>
    <w:rsid w:val="00401A0D"/>
    <w:rsid w:val="00421262"/>
    <w:rsid w:val="00461E2B"/>
    <w:rsid w:val="004A1D28"/>
    <w:rsid w:val="004B7AEE"/>
    <w:rsid w:val="004F4517"/>
    <w:rsid w:val="0052230F"/>
    <w:rsid w:val="005E5677"/>
    <w:rsid w:val="007128C1"/>
    <w:rsid w:val="007715CD"/>
    <w:rsid w:val="0077399D"/>
    <w:rsid w:val="00787E19"/>
    <w:rsid w:val="007F0598"/>
    <w:rsid w:val="00830C18"/>
    <w:rsid w:val="00917AF8"/>
    <w:rsid w:val="00937433"/>
    <w:rsid w:val="0099314B"/>
    <w:rsid w:val="009D6EC8"/>
    <w:rsid w:val="009E5CD9"/>
    <w:rsid w:val="009F3FCD"/>
    <w:rsid w:val="009F626B"/>
    <w:rsid w:val="00A229C7"/>
    <w:rsid w:val="00A677B1"/>
    <w:rsid w:val="00B165E9"/>
    <w:rsid w:val="00B668A9"/>
    <w:rsid w:val="00B803DE"/>
    <w:rsid w:val="00BE16C2"/>
    <w:rsid w:val="00BF34BA"/>
    <w:rsid w:val="00C9335B"/>
    <w:rsid w:val="00C958B6"/>
    <w:rsid w:val="00D316DF"/>
    <w:rsid w:val="00DA6302"/>
    <w:rsid w:val="00E42175"/>
    <w:rsid w:val="00E55D54"/>
    <w:rsid w:val="00E57FF0"/>
    <w:rsid w:val="00F01DD8"/>
    <w:rsid w:val="00F4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34BA"/>
    <w:rPr>
      <w:sz w:val="28"/>
    </w:rPr>
  </w:style>
  <w:style w:type="paragraph" w:styleId="2">
    <w:name w:val="heading 2"/>
    <w:basedOn w:val="a"/>
    <w:next w:val="a"/>
    <w:qFormat/>
    <w:rsid w:val="00BF34B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BF34B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BF34BA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F34BA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F34BA"/>
    <w:pPr>
      <w:tabs>
        <w:tab w:val="center" w:pos="4153"/>
        <w:tab w:val="right" w:pos="8306"/>
      </w:tabs>
    </w:pPr>
  </w:style>
  <w:style w:type="paragraph" w:styleId="a5">
    <w:name w:val="List Paragraph"/>
    <w:basedOn w:val="a"/>
    <w:uiPriority w:val="34"/>
    <w:qFormat/>
    <w:rsid w:val="00E55D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D06F3E-6378-4940-854E-FFEAE40F4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3</TotalTime>
  <Pages>1</Pages>
  <Words>154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4</cp:revision>
  <cp:lastPrinted>2015-10-07T23:49:00Z</cp:lastPrinted>
  <dcterms:created xsi:type="dcterms:W3CDTF">2015-10-12T04:52:00Z</dcterms:created>
  <dcterms:modified xsi:type="dcterms:W3CDTF">2015-10-20T06:13:00Z</dcterms:modified>
</cp:coreProperties>
</file>