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5pt;height:52.35pt" o:ole="" fillcolor="window">
            <v:imagedata r:id="rId7" o:title=""/>
          </v:shape>
          <o:OLEObject Type="Embed" ProgID="Word.Picture.8" ShapeID="_x0000_i1025" DrawAspect="Content" ObjectID="_1506426781" r:id="rId8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425"/>
        <w:gridCol w:w="1134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A66542" w:rsidTr="00040744">
        <w:trPr>
          <w:cantSplit/>
        </w:trPr>
        <w:tc>
          <w:tcPr>
            <w:tcW w:w="2977" w:type="dxa"/>
            <w:gridSpan w:val="2"/>
          </w:tcPr>
          <w:p w:rsidR="00DB2CB6" w:rsidRPr="00E13ECC" w:rsidRDefault="003A65D8" w:rsidP="009F4216">
            <w:pPr>
              <w:spacing w:after="120"/>
              <w:ind w:firstLine="34"/>
              <w:rPr>
                <w:szCs w:val="28"/>
              </w:rPr>
            </w:pPr>
            <w:r w:rsidRPr="00E13ECC">
              <w:rPr>
                <w:szCs w:val="28"/>
              </w:rPr>
              <w:t>1</w:t>
            </w:r>
            <w:r w:rsidR="006E54EC" w:rsidRPr="00E13ECC">
              <w:rPr>
                <w:szCs w:val="28"/>
              </w:rPr>
              <w:t>4</w:t>
            </w:r>
            <w:r w:rsidR="00C139E8" w:rsidRPr="00E13ECC">
              <w:rPr>
                <w:szCs w:val="28"/>
              </w:rPr>
              <w:t>.</w:t>
            </w:r>
            <w:r w:rsidRPr="00E13ECC">
              <w:rPr>
                <w:szCs w:val="28"/>
              </w:rPr>
              <w:t>1</w:t>
            </w:r>
            <w:r w:rsidR="006E54EC" w:rsidRPr="00E13ECC">
              <w:rPr>
                <w:szCs w:val="28"/>
              </w:rPr>
              <w:t>0</w:t>
            </w:r>
            <w:r w:rsidR="00C139E8" w:rsidRPr="00E13ECC">
              <w:rPr>
                <w:szCs w:val="28"/>
              </w:rPr>
              <w:t>.201</w:t>
            </w:r>
            <w:r w:rsidR="006E54EC" w:rsidRPr="00E13ECC">
              <w:rPr>
                <w:szCs w:val="28"/>
              </w:rPr>
              <w:t>5</w:t>
            </w:r>
          </w:p>
        </w:tc>
        <w:tc>
          <w:tcPr>
            <w:tcW w:w="4253" w:type="dxa"/>
            <w:gridSpan w:val="2"/>
          </w:tcPr>
          <w:p w:rsidR="00DB2CB6" w:rsidRPr="00A66542" w:rsidRDefault="00DB2CB6">
            <w:pPr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DB2CB6" w:rsidRPr="00E13ECC" w:rsidRDefault="00DB2CB6" w:rsidP="009A603F">
            <w:pPr>
              <w:rPr>
                <w:szCs w:val="28"/>
              </w:rPr>
            </w:pPr>
            <w:r w:rsidRPr="00E13ECC">
              <w:rPr>
                <w:szCs w:val="28"/>
              </w:rPr>
              <w:t>№</w:t>
            </w:r>
            <w:r w:rsidR="001C2D7B" w:rsidRPr="00E13ECC">
              <w:rPr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DB2CB6" w:rsidRPr="00040744" w:rsidRDefault="00040744">
            <w:pPr>
              <w:ind w:hanging="107"/>
              <w:rPr>
                <w:szCs w:val="28"/>
              </w:rPr>
            </w:pPr>
            <w:r w:rsidRPr="00040744">
              <w:rPr>
                <w:szCs w:val="28"/>
              </w:rPr>
              <w:t>431</w:t>
            </w:r>
          </w:p>
          <w:p w:rsidR="005D132D" w:rsidRPr="00A66542" w:rsidRDefault="005D132D">
            <w:pPr>
              <w:ind w:hanging="107"/>
              <w:rPr>
                <w:sz w:val="26"/>
                <w:szCs w:val="26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 w:rsidRPr="0004074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C092F" w:rsidRPr="00040744" w:rsidRDefault="00A56A95" w:rsidP="004153F0">
            <w:pPr>
              <w:jc w:val="both"/>
              <w:rPr>
                <w:color w:val="000000" w:themeColor="text1"/>
                <w:szCs w:val="28"/>
              </w:rPr>
            </w:pPr>
            <w:r w:rsidRPr="00040744">
              <w:rPr>
                <w:color w:val="000000" w:themeColor="text1"/>
                <w:szCs w:val="28"/>
              </w:rPr>
              <w:t>Об итогах мониторинга Закона Приморского края от 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</w:tr>
    </w:tbl>
    <w:p w:rsidR="00DB2CB6" w:rsidRPr="00E26D10" w:rsidRDefault="00DB2CB6">
      <w:pPr>
        <w:jc w:val="right"/>
        <w:rPr>
          <w:szCs w:val="28"/>
        </w:rPr>
      </w:pPr>
    </w:p>
    <w:p w:rsidR="00C560E9" w:rsidRPr="00040744" w:rsidRDefault="00C560E9" w:rsidP="00BF0728">
      <w:pPr>
        <w:ind w:firstLine="720"/>
        <w:jc w:val="both"/>
        <w:rPr>
          <w:szCs w:val="28"/>
        </w:rPr>
      </w:pPr>
      <w:proofErr w:type="gramStart"/>
      <w:r w:rsidRPr="00040744">
        <w:rPr>
          <w:szCs w:val="28"/>
        </w:rPr>
        <w:t xml:space="preserve">Рассмотрев и обсудив </w:t>
      </w:r>
      <w:r w:rsidR="003A65D8" w:rsidRPr="00040744">
        <w:rPr>
          <w:szCs w:val="28"/>
        </w:rPr>
        <w:t>итоги мониторинга правоприменения</w:t>
      </w:r>
      <w:r w:rsidR="00BF0728" w:rsidRPr="00040744">
        <w:rPr>
          <w:snapToGrid w:val="0"/>
          <w:szCs w:val="28"/>
        </w:rPr>
        <w:t xml:space="preserve"> </w:t>
      </w:r>
      <w:r w:rsidR="009A603F" w:rsidRPr="00040744">
        <w:rPr>
          <w:snapToGrid w:val="0"/>
          <w:szCs w:val="28"/>
        </w:rPr>
        <w:t>З</w:t>
      </w:r>
      <w:r w:rsidR="009A603F" w:rsidRPr="00040744">
        <w:rPr>
          <w:szCs w:val="28"/>
        </w:rPr>
        <w:t>акона Приморского края</w:t>
      </w:r>
      <w:r w:rsidR="000952CB" w:rsidRPr="00040744">
        <w:rPr>
          <w:szCs w:val="28"/>
        </w:rPr>
        <w:t xml:space="preserve"> от 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 w:rsidR="00BF0728" w:rsidRPr="00040744">
        <w:rPr>
          <w:rFonts w:eastAsia="Calibri"/>
          <w:szCs w:val="28"/>
        </w:rPr>
        <w:t xml:space="preserve">, </w:t>
      </w:r>
      <w:r w:rsidRPr="00040744">
        <w:rPr>
          <w:szCs w:val="28"/>
        </w:rPr>
        <w:t>комитет</w:t>
      </w:r>
      <w:proofErr w:type="gramEnd"/>
    </w:p>
    <w:p w:rsidR="00CC639A" w:rsidRPr="00040744" w:rsidRDefault="00CC639A" w:rsidP="00CC639A">
      <w:pPr>
        <w:rPr>
          <w:szCs w:val="28"/>
        </w:rPr>
      </w:pPr>
    </w:p>
    <w:p w:rsidR="00CC639A" w:rsidRPr="00040744" w:rsidRDefault="00CC639A" w:rsidP="00CC639A">
      <w:pPr>
        <w:rPr>
          <w:szCs w:val="28"/>
        </w:rPr>
      </w:pPr>
      <w:r w:rsidRPr="00040744">
        <w:rPr>
          <w:szCs w:val="28"/>
        </w:rPr>
        <w:t>РЕШИЛ:</w:t>
      </w:r>
    </w:p>
    <w:p w:rsidR="00CC639A" w:rsidRPr="00040744" w:rsidRDefault="00CC639A" w:rsidP="00CC639A">
      <w:pPr>
        <w:rPr>
          <w:szCs w:val="28"/>
        </w:rPr>
      </w:pPr>
    </w:p>
    <w:p w:rsidR="009A603F" w:rsidRPr="00040744" w:rsidRDefault="00BF0728" w:rsidP="00495393">
      <w:pPr>
        <w:ind w:firstLine="709"/>
        <w:jc w:val="both"/>
        <w:rPr>
          <w:szCs w:val="28"/>
        </w:rPr>
      </w:pPr>
      <w:r w:rsidRPr="00040744">
        <w:rPr>
          <w:szCs w:val="28"/>
        </w:rPr>
        <w:t>1</w:t>
      </w:r>
      <w:r w:rsidR="001C2D7B" w:rsidRPr="00040744">
        <w:rPr>
          <w:szCs w:val="28"/>
        </w:rPr>
        <w:t>.</w:t>
      </w:r>
      <w:r w:rsidR="003A65D8" w:rsidRPr="00040744">
        <w:rPr>
          <w:szCs w:val="28"/>
        </w:rPr>
        <w:t>Принять к сведению итоги мониторинга Закона Приморского края</w:t>
      </w:r>
      <w:r w:rsidR="000952CB" w:rsidRPr="00040744">
        <w:rPr>
          <w:szCs w:val="28"/>
        </w:rPr>
        <w:t xml:space="preserve">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 w:rsidR="00041BEE" w:rsidRPr="00040744">
        <w:rPr>
          <w:szCs w:val="28"/>
        </w:rPr>
        <w:t>.</w:t>
      </w:r>
      <w:r w:rsidR="009A603F" w:rsidRPr="00040744">
        <w:rPr>
          <w:szCs w:val="28"/>
        </w:rPr>
        <w:t xml:space="preserve"> </w:t>
      </w:r>
    </w:p>
    <w:p w:rsidR="00E13ECC" w:rsidRDefault="00E13ECC" w:rsidP="00495393">
      <w:pPr>
        <w:ind w:firstLine="709"/>
        <w:jc w:val="both"/>
        <w:rPr>
          <w:szCs w:val="28"/>
        </w:rPr>
      </w:pPr>
    </w:p>
    <w:p w:rsidR="002E4957" w:rsidRPr="003968FA" w:rsidRDefault="002E4957" w:rsidP="002E4957">
      <w:pPr>
        <w:spacing w:line="22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2.Провести совместные совещания с у</w:t>
      </w:r>
      <w:r w:rsidR="004463AF">
        <w:rPr>
          <w:szCs w:val="28"/>
        </w:rPr>
        <w:t>частием депутатов Законодательного Собрания Приморского края</w:t>
      </w:r>
      <w:r>
        <w:rPr>
          <w:szCs w:val="28"/>
        </w:rPr>
        <w:t>, представителей государ</w:t>
      </w:r>
      <w:r w:rsidR="004463AF">
        <w:rPr>
          <w:szCs w:val="28"/>
        </w:rPr>
        <w:t>ственной ветеринарной инспекции</w:t>
      </w:r>
      <w:r>
        <w:rPr>
          <w:szCs w:val="28"/>
        </w:rPr>
        <w:t xml:space="preserve"> Приморского края, прокуратуры Приморского края, Управления Министерства юстиции РФ по Приморскому </w:t>
      </w:r>
      <w:r w:rsidR="004463AF">
        <w:rPr>
          <w:szCs w:val="28"/>
        </w:rPr>
        <w:lastRenderedPageBreak/>
        <w:t xml:space="preserve">краю, а также </w:t>
      </w:r>
      <w:r>
        <w:rPr>
          <w:szCs w:val="28"/>
        </w:rPr>
        <w:t xml:space="preserve"> общественных </w:t>
      </w:r>
      <w:proofErr w:type="spellStart"/>
      <w:r>
        <w:rPr>
          <w:szCs w:val="28"/>
        </w:rPr>
        <w:t>зоозащитных</w:t>
      </w:r>
      <w:proofErr w:type="spellEnd"/>
      <w:r>
        <w:rPr>
          <w:szCs w:val="28"/>
        </w:rPr>
        <w:t xml:space="preserve"> организаций с целью разработки предложений по внесению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</w:t>
      </w:r>
      <w:proofErr w:type="gramEnd"/>
      <w:r>
        <w:rPr>
          <w:szCs w:val="28"/>
        </w:rPr>
        <w:t xml:space="preserve"> ликвидации болезней животных, их лечению, отлову и содержанию безнадзорных животных, защите населения от болезней, общих для человека и животных".</w:t>
      </w:r>
    </w:p>
    <w:p w:rsidR="002E4957" w:rsidRPr="00040744" w:rsidRDefault="002E4957" w:rsidP="002E4957">
      <w:pPr>
        <w:ind w:firstLine="709"/>
        <w:jc w:val="both"/>
        <w:rPr>
          <w:szCs w:val="28"/>
        </w:rPr>
      </w:pPr>
    </w:p>
    <w:p w:rsidR="00E13ECC" w:rsidRPr="00040744" w:rsidRDefault="002E4957" w:rsidP="00495393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677545" w:rsidRPr="00040744">
        <w:rPr>
          <w:szCs w:val="28"/>
        </w:rPr>
        <w:t>.Учитывая результаты рассмотренного комитетом мониторинга, обратиться к Губернатору Приморского края с предложениями:</w:t>
      </w:r>
    </w:p>
    <w:p w:rsidR="00677545" w:rsidRPr="00040744" w:rsidRDefault="002E4957" w:rsidP="00495393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677545" w:rsidRPr="00040744">
        <w:rPr>
          <w:szCs w:val="28"/>
        </w:rPr>
        <w:t>.1.рассмотреть вопрос об увеличении общего объема субвенций, предоставляемых местным бюджетам из краевого бюджета, в целях достаточного финансового обеспечения переданных государственных полномочий;</w:t>
      </w:r>
    </w:p>
    <w:p w:rsidR="00495393" w:rsidRPr="00040744" w:rsidRDefault="002E4957" w:rsidP="00495393">
      <w:pPr>
        <w:pStyle w:val="ConsPlusNormal"/>
        <w:ind w:firstLine="709"/>
        <w:jc w:val="both"/>
      </w:pPr>
      <w:proofErr w:type="gramStart"/>
      <w:r>
        <w:t>3</w:t>
      </w:r>
      <w:r w:rsidR="00495393" w:rsidRPr="00040744">
        <w:t xml:space="preserve">.2.поручить государственной ветеринарной инспекции Приморского края разработать изменения в постановление Администрации Приморского края от 08.10.2014 № 404-па "О реализации Закона Приморского края от </w:t>
      </w:r>
      <w:r w:rsidR="00485613">
        <w:t xml:space="preserve">     </w:t>
      </w:r>
      <w:r w:rsidR="00495393" w:rsidRPr="00040744">
        <w:t>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животных", исключающие</w:t>
      </w:r>
      <w:proofErr w:type="gramEnd"/>
      <w:r w:rsidR="00495393" w:rsidRPr="00040744">
        <w:t xml:space="preserve"> отмеченную неудовлетворительную практику его реализации на территории края.</w:t>
      </w:r>
    </w:p>
    <w:p w:rsidR="00495393" w:rsidRPr="00040744" w:rsidRDefault="00495393" w:rsidP="00495393">
      <w:pPr>
        <w:pStyle w:val="ConsPlusNormal"/>
        <w:ind w:firstLine="709"/>
        <w:jc w:val="both"/>
      </w:pPr>
    </w:p>
    <w:p w:rsidR="0076554A" w:rsidRPr="00040744" w:rsidRDefault="002E4957" w:rsidP="004953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CF1CB8" w:rsidRPr="00040744">
        <w:rPr>
          <w:szCs w:val="28"/>
        </w:rPr>
        <w:t>.</w:t>
      </w:r>
      <w:r w:rsidR="0076554A" w:rsidRPr="00040744">
        <w:rPr>
          <w:szCs w:val="28"/>
        </w:rPr>
        <w:t>Направить данное решение комитета председателю Законодательного Собрания Приморского края</w:t>
      </w:r>
      <w:r w:rsidR="0098601D" w:rsidRPr="00040744">
        <w:rPr>
          <w:szCs w:val="28"/>
        </w:rPr>
        <w:t xml:space="preserve"> Горчакову В.В.</w:t>
      </w:r>
      <w:r w:rsidR="0076554A" w:rsidRPr="00040744">
        <w:rPr>
          <w:szCs w:val="28"/>
        </w:rPr>
        <w:t>, заместителю председателя Законодательного Собрания</w:t>
      </w:r>
      <w:r w:rsidR="0098601D" w:rsidRPr="00040744">
        <w:rPr>
          <w:szCs w:val="28"/>
        </w:rPr>
        <w:t xml:space="preserve"> </w:t>
      </w:r>
      <w:proofErr w:type="spellStart"/>
      <w:r w:rsidR="0098601D" w:rsidRPr="00040744">
        <w:rPr>
          <w:szCs w:val="28"/>
        </w:rPr>
        <w:t>Текиеву</w:t>
      </w:r>
      <w:proofErr w:type="spellEnd"/>
      <w:r w:rsidR="0098601D" w:rsidRPr="00040744">
        <w:rPr>
          <w:szCs w:val="28"/>
        </w:rPr>
        <w:t xml:space="preserve"> Д.А</w:t>
      </w:r>
      <w:r w:rsidR="0076554A" w:rsidRPr="00040744">
        <w:rPr>
          <w:szCs w:val="28"/>
        </w:rPr>
        <w:t>.</w:t>
      </w:r>
    </w:p>
    <w:p w:rsidR="009718CF" w:rsidRPr="00040744" w:rsidRDefault="009718CF" w:rsidP="0049539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6542" w:rsidRPr="00040744" w:rsidRDefault="00A66542" w:rsidP="0049539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6542" w:rsidRPr="00040744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B2CB6" w:rsidRPr="00040744" w:rsidRDefault="009F4216" w:rsidP="00CC639A">
      <w:pPr>
        <w:pStyle w:val="a3"/>
        <w:tabs>
          <w:tab w:val="clear" w:pos="4153"/>
          <w:tab w:val="clear" w:pos="8306"/>
        </w:tabs>
        <w:rPr>
          <w:szCs w:val="28"/>
        </w:rPr>
      </w:pPr>
      <w:r w:rsidRPr="00040744">
        <w:rPr>
          <w:szCs w:val="28"/>
        </w:rPr>
        <w:t>П</w:t>
      </w:r>
      <w:r w:rsidR="00CC639A" w:rsidRPr="00040744">
        <w:rPr>
          <w:szCs w:val="28"/>
        </w:rPr>
        <w:t>редседател</w:t>
      </w:r>
      <w:r w:rsidRPr="00040744">
        <w:rPr>
          <w:szCs w:val="28"/>
        </w:rPr>
        <w:t>ь</w:t>
      </w:r>
      <w:r w:rsidR="00823EA3" w:rsidRPr="00040744">
        <w:rPr>
          <w:szCs w:val="28"/>
        </w:rPr>
        <w:t xml:space="preserve"> комитета </w:t>
      </w:r>
      <w:r w:rsidR="00823EA3" w:rsidRPr="00040744">
        <w:rPr>
          <w:szCs w:val="28"/>
        </w:rPr>
        <w:tab/>
      </w:r>
      <w:r w:rsidR="00823EA3" w:rsidRPr="00040744">
        <w:rPr>
          <w:szCs w:val="28"/>
        </w:rPr>
        <w:tab/>
      </w:r>
      <w:r w:rsidR="00823EA3" w:rsidRPr="00040744">
        <w:rPr>
          <w:szCs w:val="28"/>
        </w:rPr>
        <w:tab/>
      </w:r>
      <w:r w:rsidR="00823EA3" w:rsidRPr="00040744">
        <w:rPr>
          <w:szCs w:val="28"/>
        </w:rPr>
        <w:tab/>
        <w:t xml:space="preserve">       </w:t>
      </w:r>
      <w:r w:rsidR="00E13ECC" w:rsidRPr="00040744">
        <w:rPr>
          <w:szCs w:val="28"/>
        </w:rPr>
        <w:t xml:space="preserve">                      </w:t>
      </w:r>
      <w:r w:rsidR="00FD56AB" w:rsidRPr="00040744">
        <w:rPr>
          <w:szCs w:val="28"/>
        </w:rPr>
        <w:t xml:space="preserve">  </w:t>
      </w:r>
      <w:bookmarkStart w:id="0" w:name="_GoBack"/>
      <w:bookmarkEnd w:id="0"/>
      <w:r w:rsidR="00823EA3" w:rsidRPr="00040744">
        <w:rPr>
          <w:szCs w:val="28"/>
        </w:rPr>
        <w:t xml:space="preserve">   </w:t>
      </w:r>
      <w:r w:rsidR="0057445F" w:rsidRPr="00040744">
        <w:rPr>
          <w:szCs w:val="28"/>
        </w:rPr>
        <w:t xml:space="preserve">        </w:t>
      </w:r>
      <w:r w:rsidR="00823EA3" w:rsidRPr="00040744">
        <w:rPr>
          <w:szCs w:val="28"/>
        </w:rPr>
        <w:t xml:space="preserve"> </w:t>
      </w:r>
      <w:r w:rsidRPr="00040744">
        <w:rPr>
          <w:szCs w:val="28"/>
        </w:rPr>
        <w:t>Е</w:t>
      </w:r>
      <w:r w:rsidR="00CC639A" w:rsidRPr="00040744">
        <w:rPr>
          <w:szCs w:val="28"/>
        </w:rPr>
        <w:t>.</w:t>
      </w:r>
      <w:r w:rsidR="00A47176" w:rsidRPr="00040744">
        <w:rPr>
          <w:szCs w:val="28"/>
        </w:rPr>
        <w:t>А</w:t>
      </w:r>
      <w:r w:rsidR="00CC639A" w:rsidRPr="00040744">
        <w:rPr>
          <w:szCs w:val="28"/>
        </w:rPr>
        <w:t xml:space="preserve">. </w:t>
      </w:r>
      <w:r w:rsidRPr="00040744">
        <w:rPr>
          <w:szCs w:val="28"/>
        </w:rPr>
        <w:t>Зотов</w:t>
      </w:r>
    </w:p>
    <w:p w:rsidR="00EF465C" w:rsidRPr="00040744" w:rsidRDefault="00EF465C">
      <w:pPr>
        <w:pStyle w:val="a3"/>
        <w:tabs>
          <w:tab w:val="clear" w:pos="4153"/>
          <w:tab w:val="clear" w:pos="8306"/>
        </w:tabs>
        <w:rPr>
          <w:szCs w:val="28"/>
        </w:rPr>
      </w:pPr>
    </w:p>
    <w:sectPr w:rsidR="00EF465C" w:rsidRPr="00040744" w:rsidSect="007C42D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697" w:rsidRDefault="00FB4697" w:rsidP="00DB2CB6">
      <w:r>
        <w:separator/>
      </w:r>
    </w:p>
  </w:endnote>
  <w:endnote w:type="continuationSeparator" w:id="0">
    <w:p w:rsidR="00FB4697" w:rsidRDefault="00FB4697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697" w:rsidRDefault="00FB4697" w:rsidP="00DB2CB6">
      <w:r>
        <w:separator/>
      </w:r>
    </w:p>
  </w:footnote>
  <w:footnote w:type="continuationSeparator" w:id="0">
    <w:p w:rsidR="00FB4697" w:rsidRDefault="00FB4697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2DF" w:rsidRDefault="00C208AB">
    <w:pPr>
      <w:pStyle w:val="a3"/>
      <w:jc w:val="right"/>
    </w:pPr>
    <w:r>
      <w:fldChar w:fldCharType="begin"/>
    </w:r>
    <w:r w:rsidR="00720363">
      <w:instrText xml:space="preserve"> PAGE   \* MERGEFORMAT </w:instrText>
    </w:r>
    <w:r>
      <w:fldChar w:fldCharType="separate"/>
    </w:r>
    <w:r w:rsidR="00FF13A8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181"/>
    <w:rsid w:val="00005741"/>
    <w:rsid w:val="0000609B"/>
    <w:rsid w:val="00015C17"/>
    <w:rsid w:val="00040744"/>
    <w:rsid w:val="00041BEE"/>
    <w:rsid w:val="000952CB"/>
    <w:rsid w:val="00097C04"/>
    <w:rsid w:val="000A1872"/>
    <w:rsid w:val="000A54E4"/>
    <w:rsid w:val="001060E3"/>
    <w:rsid w:val="00193006"/>
    <w:rsid w:val="001A5278"/>
    <w:rsid w:val="001C0AC3"/>
    <w:rsid w:val="001C2D7B"/>
    <w:rsid w:val="001E360B"/>
    <w:rsid w:val="002217A8"/>
    <w:rsid w:val="0023281D"/>
    <w:rsid w:val="002C683E"/>
    <w:rsid w:val="002E4957"/>
    <w:rsid w:val="002E7C34"/>
    <w:rsid w:val="003076AF"/>
    <w:rsid w:val="00311348"/>
    <w:rsid w:val="00322613"/>
    <w:rsid w:val="00355022"/>
    <w:rsid w:val="00361CD4"/>
    <w:rsid w:val="003633FF"/>
    <w:rsid w:val="00370468"/>
    <w:rsid w:val="00386649"/>
    <w:rsid w:val="003A6002"/>
    <w:rsid w:val="003A65D8"/>
    <w:rsid w:val="003B13E7"/>
    <w:rsid w:val="003B6CA8"/>
    <w:rsid w:val="00400757"/>
    <w:rsid w:val="004153F0"/>
    <w:rsid w:val="004463AF"/>
    <w:rsid w:val="0047081B"/>
    <w:rsid w:val="00485613"/>
    <w:rsid w:val="004874D2"/>
    <w:rsid w:val="00495393"/>
    <w:rsid w:val="00496172"/>
    <w:rsid w:val="004E2657"/>
    <w:rsid w:val="005048D8"/>
    <w:rsid w:val="00520C14"/>
    <w:rsid w:val="00540E64"/>
    <w:rsid w:val="00545DC0"/>
    <w:rsid w:val="0055567F"/>
    <w:rsid w:val="0057445F"/>
    <w:rsid w:val="005805F0"/>
    <w:rsid w:val="005A514B"/>
    <w:rsid w:val="005C3862"/>
    <w:rsid w:val="005D132D"/>
    <w:rsid w:val="005D2054"/>
    <w:rsid w:val="00606A88"/>
    <w:rsid w:val="00620E59"/>
    <w:rsid w:val="006245ED"/>
    <w:rsid w:val="00627F9A"/>
    <w:rsid w:val="00647533"/>
    <w:rsid w:val="0065501F"/>
    <w:rsid w:val="00677545"/>
    <w:rsid w:val="006B1B7C"/>
    <w:rsid w:val="006C52C5"/>
    <w:rsid w:val="006E54EC"/>
    <w:rsid w:val="006E7B50"/>
    <w:rsid w:val="006F15AD"/>
    <w:rsid w:val="006F2268"/>
    <w:rsid w:val="00720363"/>
    <w:rsid w:val="00724E16"/>
    <w:rsid w:val="00742AFC"/>
    <w:rsid w:val="0075125A"/>
    <w:rsid w:val="0076554A"/>
    <w:rsid w:val="00775CBC"/>
    <w:rsid w:val="007C42DF"/>
    <w:rsid w:val="007D4AD7"/>
    <w:rsid w:val="007D6B47"/>
    <w:rsid w:val="00823EA3"/>
    <w:rsid w:val="0082604A"/>
    <w:rsid w:val="00871EA4"/>
    <w:rsid w:val="008A689D"/>
    <w:rsid w:val="008D0C56"/>
    <w:rsid w:val="008E5DDB"/>
    <w:rsid w:val="008E5EED"/>
    <w:rsid w:val="0091570C"/>
    <w:rsid w:val="0092661C"/>
    <w:rsid w:val="00943545"/>
    <w:rsid w:val="00956B1E"/>
    <w:rsid w:val="0096035B"/>
    <w:rsid w:val="00964536"/>
    <w:rsid w:val="00967AE5"/>
    <w:rsid w:val="00970CD8"/>
    <w:rsid w:val="009718CF"/>
    <w:rsid w:val="00974DDC"/>
    <w:rsid w:val="009837CD"/>
    <w:rsid w:val="00984AD0"/>
    <w:rsid w:val="0098601D"/>
    <w:rsid w:val="009A603F"/>
    <w:rsid w:val="009C092F"/>
    <w:rsid w:val="009C2207"/>
    <w:rsid w:val="009E27E3"/>
    <w:rsid w:val="009F4216"/>
    <w:rsid w:val="00A115D2"/>
    <w:rsid w:val="00A47176"/>
    <w:rsid w:val="00A56A95"/>
    <w:rsid w:val="00A66542"/>
    <w:rsid w:val="00AA57AA"/>
    <w:rsid w:val="00AB7B01"/>
    <w:rsid w:val="00AD1668"/>
    <w:rsid w:val="00AD361D"/>
    <w:rsid w:val="00AF4A8F"/>
    <w:rsid w:val="00B013D6"/>
    <w:rsid w:val="00B04E45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BF36B3"/>
    <w:rsid w:val="00C139E8"/>
    <w:rsid w:val="00C208AB"/>
    <w:rsid w:val="00C26DBE"/>
    <w:rsid w:val="00C43D0C"/>
    <w:rsid w:val="00C560E9"/>
    <w:rsid w:val="00C709D6"/>
    <w:rsid w:val="00C97779"/>
    <w:rsid w:val="00CA56D9"/>
    <w:rsid w:val="00CA6AFD"/>
    <w:rsid w:val="00CB3906"/>
    <w:rsid w:val="00CC639A"/>
    <w:rsid w:val="00CE39A9"/>
    <w:rsid w:val="00CE46B0"/>
    <w:rsid w:val="00CF1CB8"/>
    <w:rsid w:val="00CF21D2"/>
    <w:rsid w:val="00D00B5B"/>
    <w:rsid w:val="00D024BD"/>
    <w:rsid w:val="00D3206B"/>
    <w:rsid w:val="00D37181"/>
    <w:rsid w:val="00D50645"/>
    <w:rsid w:val="00D824ED"/>
    <w:rsid w:val="00D90E55"/>
    <w:rsid w:val="00DB2CB6"/>
    <w:rsid w:val="00E13ECC"/>
    <w:rsid w:val="00E24AC8"/>
    <w:rsid w:val="00E26D10"/>
    <w:rsid w:val="00E371A6"/>
    <w:rsid w:val="00E6586C"/>
    <w:rsid w:val="00E9436B"/>
    <w:rsid w:val="00EA34E7"/>
    <w:rsid w:val="00EB4442"/>
    <w:rsid w:val="00EC3830"/>
    <w:rsid w:val="00EC4514"/>
    <w:rsid w:val="00EE71F0"/>
    <w:rsid w:val="00EF465C"/>
    <w:rsid w:val="00F07BE0"/>
    <w:rsid w:val="00F106D6"/>
    <w:rsid w:val="00F11D62"/>
    <w:rsid w:val="00F372DD"/>
    <w:rsid w:val="00F6600A"/>
    <w:rsid w:val="00FB4697"/>
    <w:rsid w:val="00FD56AB"/>
    <w:rsid w:val="00FF1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  <w:style w:type="paragraph" w:customStyle="1" w:styleId="ConsPlusNormal">
    <w:name w:val="ConsPlusNormal"/>
    <w:rsid w:val="00495393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79040B-5247-4273-818E-BE10669A9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2</Pages>
  <Words>364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2</cp:revision>
  <cp:lastPrinted>2015-10-12T04:53:00Z</cp:lastPrinted>
  <dcterms:created xsi:type="dcterms:W3CDTF">2015-10-15T05:07:00Z</dcterms:created>
  <dcterms:modified xsi:type="dcterms:W3CDTF">2015-10-15T05:07:00Z</dcterms:modified>
</cp:coreProperties>
</file>