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F14CBB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>1.</w:t>
      </w:r>
      <w:r>
        <w:t>Принять проект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 во втором чтении.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</w:t>
      </w:r>
      <w:r>
        <w:t>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bookmarkStart w:id="0" w:name="_GoBack"/>
      <w:bookmarkEnd w:id="0"/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>Законодательного Собрания                                                            В.В. Горчаков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9AC" w:rsidRDefault="007919AC">
      <w:r>
        <w:separator/>
      </w:r>
    </w:p>
  </w:endnote>
  <w:endnote w:type="continuationSeparator" w:id="0">
    <w:p w:rsidR="007919AC" w:rsidRDefault="00791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9AC" w:rsidRDefault="007919AC">
      <w:r>
        <w:separator/>
      </w:r>
    </w:p>
  </w:footnote>
  <w:footnote w:type="continuationSeparator" w:id="0">
    <w:p w:rsidR="007919AC" w:rsidRDefault="00791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5F7F"/>
    <w:rsid w:val="002C7E1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</TotalTime>
  <Pages>1</Pages>
  <Words>112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2</cp:revision>
  <cp:lastPrinted>2014-07-16T00:00:00Z</cp:lastPrinted>
  <dcterms:created xsi:type="dcterms:W3CDTF">2015-10-08T02:05:00Z</dcterms:created>
  <dcterms:modified xsi:type="dcterms:W3CDTF">2015-10-08T03:42:00Z</dcterms:modified>
</cp:coreProperties>
</file>