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226214">
        <w:tc>
          <w:tcPr>
            <w:tcW w:w="9570" w:type="dxa"/>
          </w:tcPr>
          <w:p w:rsidR="00226214" w:rsidRDefault="00CA7102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226214" w:rsidRDefault="006E7CE6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</w:t>
                        </w:r>
                        <w:r w:rsidR="0045524F">
                          <w:rPr>
                            <w:sz w:val="20"/>
                          </w:rPr>
                          <w:t xml:space="preserve">комитетом </w:t>
                        </w:r>
                      </w:p>
                      <w:p w:rsidR="00226214" w:rsidRDefault="0045524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226214" w:rsidRDefault="0045524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продовольственной политике и природопользованию 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226214" w:rsidRDefault="00226214"/>
          <w:p w:rsidR="00226214" w:rsidRDefault="00226214"/>
        </w:tc>
      </w:tr>
      <w:tr w:rsidR="00226214">
        <w:tc>
          <w:tcPr>
            <w:tcW w:w="9570" w:type="dxa"/>
          </w:tcPr>
          <w:p w:rsidR="00226214" w:rsidRDefault="0045524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21C6C" w:rsidRPr="00071A1E" w:rsidRDefault="00021C6C" w:rsidP="00021C6C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1A1E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 w:rsidR="00E54849" w:rsidRPr="00071A1E">
        <w:rPr>
          <w:rFonts w:ascii="Times New Roman" w:hAnsi="Times New Roman" w:cs="Times New Roman"/>
          <w:b/>
          <w:sz w:val="28"/>
          <w:szCs w:val="28"/>
        </w:rPr>
        <w:t xml:space="preserve">В СТАТЬЮ 5 </w:t>
      </w:r>
      <w:r w:rsidRPr="00071A1E">
        <w:rPr>
          <w:rFonts w:ascii="Times New Roman" w:hAnsi="Times New Roman" w:cs="Times New Roman"/>
          <w:b/>
          <w:sz w:val="28"/>
          <w:szCs w:val="28"/>
        </w:rPr>
        <w:t>ЗАКОН</w:t>
      </w:r>
      <w:r w:rsidR="00E54849" w:rsidRPr="00071A1E">
        <w:rPr>
          <w:rFonts w:ascii="Times New Roman" w:hAnsi="Times New Roman" w:cs="Times New Roman"/>
          <w:b/>
          <w:sz w:val="28"/>
          <w:szCs w:val="28"/>
        </w:rPr>
        <w:t>А</w:t>
      </w:r>
      <w:r w:rsidRPr="00071A1E">
        <w:rPr>
          <w:rFonts w:ascii="Times New Roman" w:hAnsi="Times New Roman" w:cs="Times New Roman"/>
          <w:b/>
          <w:sz w:val="28"/>
          <w:szCs w:val="28"/>
        </w:rPr>
        <w:t xml:space="preserve"> ПРИМОРСКОГО КРАЯ "О ВЕТЕРИНАРИИ В ПРИМОРСКОМ КРАЕ"</w:t>
      </w:r>
    </w:p>
    <w:p w:rsidR="00021C6C" w:rsidRPr="008D3134" w:rsidRDefault="00021C6C" w:rsidP="00021C6C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021C6C" w:rsidRDefault="00021C6C" w:rsidP="00021C6C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Принят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Законодательным Собранием Приморского края </w:t>
      </w:r>
      <w:r w:rsidR="00366243">
        <w:rPr>
          <w:rFonts w:ascii="Times New Roman" w:hAnsi="Times New Roman" w:cs="Times New Roman"/>
          <w:sz w:val="28"/>
          <w:szCs w:val="28"/>
        </w:rPr>
        <w:t xml:space="preserve">30 сентября 2015 года </w:t>
      </w:r>
      <w:r w:rsidR="006E7CE6">
        <w:rPr>
          <w:rFonts w:ascii="Times New Roman" w:hAnsi="Times New Roman" w:cs="Times New Roman"/>
          <w:sz w:val="28"/>
          <w:szCs w:val="28"/>
        </w:rPr>
        <w:t>в первом чтении</w:t>
      </w:r>
    </w:p>
    <w:p w:rsidR="006E7CE6" w:rsidRDefault="006E7CE6" w:rsidP="00021C6C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 Законодательным Собранием Приморского края</w:t>
      </w:r>
    </w:p>
    <w:p w:rsidR="00021C6C" w:rsidRDefault="00021C6C" w:rsidP="00021C6C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021C6C" w:rsidRDefault="00021C6C" w:rsidP="00021C6C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 w:rsidRPr="00BF595B">
        <w:rPr>
          <w:rFonts w:ascii="Times New Roman" w:hAnsi="Times New Roman" w:cs="Times New Roman"/>
          <w:sz w:val="28"/>
          <w:szCs w:val="28"/>
        </w:rPr>
        <w:t xml:space="preserve">1. </w:t>
      </w:r>
    </w:p>
    <w:p w:rsidR="00021C6C" w:rsidRDefault="00021C6C" w:rsidP="00021C6C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 xml:space="preserve">Внести в </w:t>
      </w:r>
      <w:r w:rsidR="009B4013">
        <w:rPr>
          <w:szCs w:val="28"/>
        </w:rPr>
        <w:t xml:space="preserve">статью 5 </w:t>
      </w:r>
      <w:r>
        <w:rPr>
          <w:szCs w:val="28"/>
        </w:rPr>
        <w:t>Закон</w:t>
      </w:r>
      <w:r w:rsidR="009B4013">
        <w:rPr>
          <w:szCs w:val="28"/>
        </w:rPr>
        <w:t>а</w:t>
      </w:r>
      <w:r>
        <w:rPr>
          <w:szCs w:val="28"/>
        </w:rPr>
        <w:t xml:space="preserve"> Приморского края от 11 мая 2005 года </w:t>
      </w:r>
      <w:r w:rsidR="009B4013">
        <w:rPr>
          <w:szCs w:val="28"/>
        </w:rPr>
        <w:t xml:space="preserve">          </w:t>
      </w:r>
      <w:r>
        <w:rPr>
          <w:szCs w:val="28"/>
        </w:rPr>
        <w:t>№ 248-КЗ "О ветеринарии в Приморском крае" (Ведомости Законодательного Собрания Приморского края, 2005, № 95, стр. 21; 2006, № 133, стр. 11; 2010, № 164, стр. 2</w:t>
      </w:r>
      <w:r w:rsidR="00CD5D6B">
        <w:rPr>
          <w:szCs w:val="28"/>
        </w:rPr>
        <w:t>; 2011, № 185, стр. 35; 2012, № 8, стр. 66</w:t>
      </w:r>
      <w:r>
        <w:rPr>
          <w:szCs w:val="28"/>
        </w:rPr>
        <w:t>) следующие изменения:</w:t>
      </w:r>
    </w:p>
    <w:p w:rsidR="0097032E" w:rsidRDefault="00EB710B" w:rsidP="00021C6C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 xml:space="preserve">абзац </w:t>
      </w:r>
      <w:r w:rsidR="00C26910">
        <w:rPr>
          <w:szCs w:val="28"/>
        </w:rPr>
        <w:t xml:space="preserve">первый </w:t>
      </w:r>
      <w:r>
        <w:rPr>
          <w:szCs w:val="28"/>
        </w:rPr>
        <w:t>части</w:t>
      </w:r>
      <w:r w:rsidR="0097032E">
        <w:rPr>
          <w:szCs w:val="28"/>
        </w:rPr>
        <w:t xml:space="preserve"> 2 изложить в следующей редакции:</w:t>
      </w:r>
    </w:p>
    <w:p w:rsidR="00CD5D6B" w:rsidRDefault="00CD5D6B" w:rsidP="00021C6C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 xml:space="preserve">"2.Руководитель уполномоченного в области ветеринарии органа исполнительной власти Приморского края назначается </w:t>
      </w:r>
      <w:r w:rsidR="0015576E">
        <w:rPr>
          <w:szCs w:val="28"/>
        </w:rPr>
        <w:t xml:space="preserve">на должность и освобождается от должности </w:t>
      </w:r>
      <w:r>
        <w:rPr>
          <w:szCs w:val="28"/>
        </w:rPr>
        <w:t xml:space="preserve">Губернатором </w:t>
      </w:r>
      <w:r w:rsidR="0015576E">
        <w:rPr>
          <w:szCs w:val="28"/>
        </w:rPr>
        <w:t>Приморского края.</w:t>
      </w:r>
      <w:r w:rsidR="00EB710B">
        <w:rPr>
          <w:szCs w:val="28"/>
        </w:rPr>
        <w:t>".</w:t>
      </w:r>
    </w:p>
    <w:p w:rsidR="0015576E" w:rsidRDefault="0015576E" w:rsidP="0015576E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21C6C" w:rsidRDefault="00021C6C" w:rsidP="00021C6C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СТАТЬЯ 2.</w:t>
      </w:r>
    </w:p>
    <w:p w:rsidR="00021C6C" w:rsidRDefault="00021C6C" w:rsidP="00021C6C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021C6C" w:rsidRDefault="00021C6C" w:rsidP="00021C6C">
      <w:pPr>
        <w:autoSpaceDE w:val="0"/>
        <w:autoSpaceDN w:val="0"/>
        <w:adjustRightInd w:val="0"/>
        <w:ind w:firstLine="720"/>
        <w:rPr>
          <w:szCs w:val="28"/>
        </w:rPr>
      </w:pPr>
    </w:p>
    <w:p w:rsidR="00021C6C" w:rsidRDefault="00021C6C" w:rsidP="00021C6C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021C6C" w:rsidRDefault="00021C6C" w:rsidP="00021C6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21C6C" w:rsidRPr="0033684D" w:rsidRDefault="00021C6C" w:rsidP="00021C6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84D">
        <w:rPr>
          <w:rFonts w:ascii="Times New Roman" w:hAnsi="Times New Roman" w:cs="Times New Roman"/>
          <w:sz w:val="28"/>
          <w:szCs w:val="28"/>
        </w:rPr>
        <w:t>Губернатор края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CD5D6B">
        <w:rPr>
          <w:rFonts w:ascii="Times New Roman" w:hAnsi="Times New Roman" w:cs="Times New Roman"/>
          <w:sz w:val="28"/>
          <w:szCs w:val="28"/>
        </w:rPr>
        <w:t xml:space="preserve">                     В.В. </w:t>
      </w:r>
      <w:proofErr w:type="spellStart"/>
      <w:r w:rsidR="00CD5D6B">
        <w:rPr>
          <w:rFonts w:ascii="Times New Roman" w:hAnsi="Times New Roman" w:cs="Times New Roman"/>
          <w:sz w:val="28"/>
          <w:szCs w:val="28"/>
        </w:rPr>
        <w:t>Миклушевский</w:t>
      </w:r>
      <w:proofErr w:type="spellEnd"/>
    </w:p>
    <w:p w:rsidR="00021C6C" w:rsidRDefault="00021C6C" w:rsidP="00021C6C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021C6C" w:rsidRDefault="00021C6C" w:rsidP="00021C6C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021C6C" w:rsidRDefault="00021C6C" w:rsidP="00021C6C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226214" w:rsidRDefault="00226214">
      <w:pPr>
        <w:pStyle w:val="a3"/>
        <w:tabs>
          <w:tab w:val="clear" w:pos="4153"/>
          <w:tab w:val="clear" w:pos="8306"/>
        </w:tabs>
      </w:pPr>
    </w:p>
    <w:sectPr w:rsidR="00226214" w:rsidSect="00226214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237F" w:rsidRDefault="00CA237F">
      <w:r>
        <w:separator/>
      </w:r>
    </w:p>
  </w:endnote>
  <w:endnote w:type="continuationSeparator" w:id="0">
    <w:p w:rsidR="00CA237F" w:rsidRDefault="00CA23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237F" w:rsidRDefault="00CA237F">
      <w:r>
        <w:separator/>
      </w:r>
    </w:p>
  </w:footnote>
  <w:footnote w:type="continuationSeparator" w:id="0">
    <w:p w:rsidR="00CA237F" w:rsidRDefault="00CA23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214" w:rsidRDefault="00226214">
    <w:pPr>
      <w:pStyle w:val="a3"/>
      <w:jc w:val="right"/>
      <w:rPr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6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524F"/>
    <w:rsid w:val="00021C6C"/>
    <w:rsid w:val="00065D3C"/>
    <w:rsid w:val="00071A1E"/>
    <w:rsid w:val="0015576E"/>
    <w:rsid w:val="001D0F72"/>
    <w:rsid w:val="001D6EF1"/>
    <w:rsid w:val="002219CC"/>
    <w:rsid w:val="00226214"/>
    <w:rsid w:val="00366243"/>
    <w:rsid w:val="003B4472"/>
    <w:rsid w:val="0045524F"/>
    <w:rsid w:val="004A19ED"/>
    <w:rsid w:val="004E2D2C"/>
    <w:rsid w:val="00545FB2"/>
    <w:rsid w:val="006C2EAC"/>
    <w:rsid w:val="006E7CE6"/>
    <w:rsid w:val="0083464A"/>
    <w:rsid w:val="0097032E"/>
    <w:rsid w:val="00994E8A"/>
    <w:rsid w:val="009B4013"/>
    <w:rsid w:val="00A407C6"/>
    <w:rsid w:val="00B16A6A"/>
    <w:rsid w:val="00B3181C"/>
    <w:rsid w:val="00C26910"/>
    <w:rsid w:val="00C870BC"/>
    <w:rsid w:val="00CA237F"/>
    <w:rsid w:val="00CA7102"/>
    <w:rsid w:val="00CB731C"/>
    <w:rsid w:val="00CD5D6B"/>
    <w:rsid w:val="00D35795"/>
    <w:rsid w:val="00D64B38"/>
    <w:rsid w:val="00DA4443"/>
    <w:rsid w:val="00DF0FDD"/>
    <w:rsid w:val="00E040CA"/>
    <w:rsid w:val="00E11430"/>
    <w:rsid w:val="00E54849"/>
    <w:rsid w:val="00EB7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214"/>
    <w:rPr>
      <w:sz w:val="28"/>
    </w:rPr>
  </w:style>
  <w:style w:type="paragraph" w:styleId="1">
    <w:name w:val="heading 1"/>
    <w:basedOn w:val="a"/>
    <w:next w:val="a"/>
    <w:qFormat/>
    <w:rsid w:val="0022621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226214"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rsid w:val="00226214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021C6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0</TotalTime>
  <Pages>1</Pages>
  <Words>131</Words>
  <Characters>867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2003-08-29T04:29:00Z</cp:lastPrinted>
  <dcterms:created xsi:type="dcterms:W3CDTF">2015-10-11T22:28:00Z</dcterms:created>
  <dcterms:modified xsi:type="dcterms:W3CDTF">2015-10-11T22:28:00Z</dcterms:modified>
</cp:coreProperties>
</file>