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0858B3" w:rsidP="002A644F">
      <w:pPr>
        <w:ind w:left="567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7" o:title=""/>
            <w10:wrap type="square" side="right"/>
          </v:shape>
          <o:OLEObject Type="Embed" ProgID="Word.Picture.8" ShapeID="_x0000_s1026" DrawAspect="Content" ObjectID="_150642230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B07E32" w:rsidP="008B5C7C">
            <w:pPr>
              <w:widowControl w:val="0"/>
              <w:spacing w:after="120"/>
              <w:ind w:firstLine="34"/>
            </w:pPr>
            <w:r>
              <w:t>14.10.2015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858B3">
            <w:pPr>
              <w:ind w:hanging="107"/>
            </w:pPr>
            <w:r>
              <w:t>424</w:t>
            </w:r>
            <w:bookmarkStart w:id="0" w:name="_GoBack"/>
            <w:bookmarkEnd w:id="0"/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B07E32">
              <w:t>"О внесении изменений в Закон Приморского края "О развитии сельского хозяйства в Приморском крае"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B07E32">
      <w:pPr>
        <w:ind w:firstLine="709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B07E32">
        <w:rPr>
          <w:bCs/>
        </w:rPr>
        <w:t xml:space="preserve"> </w:t>
      </w:r>
      <w:r w:rsidR="00B07E32">
        <w:t>"О внесении изменений в Закон Приморского края "О развитии сельского хозяйства в Приморском крае"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 xml:space="preserve">в первом чтении </w:t>
      </w:r>
      <w:r w:rsidR="00B07E32">
        <w:t>27</w:t>
      </w:r>
      <w:r w:rsidR="00FC3779">
        <w:t xml:space="preserve"> </w:t>
      </w:r>
      <w:r w:rsidR="00B07E32">
        <w:t>мая</w:t>
      </w:r>
      <w:r w:rsidR="00FC3779">
        <w:t xml:space="preserve"> 201</w:t>
      </w:r>
      <w:r w:rsidR="00B07E32">
        <w:t>5</w:t>
      </w:r>
      <w:r w:rsidR="00FC3779">
        <w:t xml:space="preserve"> года,</w:t>
      </w:r>
      <w:r w:rsidR="00FC3779" w:rsidRPr="00153A50">
        <w:t xml:space="preserve"> </w:t>
      </w:r>
      <w:r w:rsidR="004C7AA7">
        <w:t xml:space="preserve"> </w:t>
      </w:r>
      <w:r w:rsidR="00FC3779" w:rsidRPr="00153A50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2474">
      <w:pPr>
        <w:ind w:firstLine="709"/>
        <w:jc w:val="both"/>
      </w:pPr>
      <w:r>
        <w:t>1.Рассмотреть</w:t>
      </w:r>
      <w:r w:rsidRPr="000B1A03">
        <w:t xml:space="preserve"> проект </w:t>
      </w:r>
      <w:r w:rsidR="00B07E32">
        <w:t xml:space="preserve">закона Приморского края "О внесении изменений в Закон Приморского края "О развитии сельского хозяйства в Приморском крае" </w:t>
      </w:r>
      <w:r w:rsidR="009818B1">
        <w:t xml:space="preserve">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B07E32">
        <w:t>октябре 2015</w:t>
      </w:r>
      <w:r w:rsidR="009818B1">
        <w:t xml:space="preserve"> года</w:t>
      </w:r>
      <w:r w:rsidR="00EB3D32" w:rsidRPr="000B1A03">
        <w:t>.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</w:t>
      </w:r>
      <w:r w:rsidR="00C85A7A">
        <w:t xml:space="preserve"> </w:t>
      </w:r>
      <w:r w:rsidR="004C7AA7">
        <w:t xml:space="preserve">принять </w:t>
      </w:r>
      <w:r>
        <w:t>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2D0AC4">
        <w:t xml:space="preserve"> с учетом поправок, рекомендуемых комитетом к принятию</w:t>
      </w:r>
      <w:r w:rsidR="00C85A7A">
        <w:t xml:space="preserve"> (прилагаются)</w:t>
      </w:r>
      <w:r w:rsidR="00FC3779">
        <w:t>.</w:t>
      </w:r>
    </w:p>
    <w:p w:rsidR="00846CFA" w:rsidRDefault="00846CFA" w:rsidP="00B175E2">
      <w:pPr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 w:rsidR="00396D75">
        <w:t>Корнееву Ю</w:t>
      </w:r>
      <w:r w:rsidR="004F076A">
        <w:t xml:space="preserve">.А., </w:t>
      </w:r>
      <w:r w:rsidR="00396D75">
        <w:t>заместителю председателя</w:t>
      </w:r>
      <w:r w:rsidRPr="00CB4C38">
        <w:t xml:space="preserve">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вопросу.</w:t>
      </w:r>
    </w:p>
    <w:p w:rsidR="00842474" w:rsidRDefault="00842474" w:rsidP="009818B1">
      <w:pPr>
        <w:ind w:firstLine="720"/>
        <w:jc w:val="both"/>
      </w:pPr>
    </w:p>
    <w:p w:rsidR="00846CFA" w:rsidRDefault="00344644" w:rsidP="00D03824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D03824">
        <w:t xml:space="preserve"> </w:t>
      </w:r>
      <w:r w:rsidR="00846CFA">
        <w:t>Законодательного</w:t>
      </w:r>
      <w:r w:rsidR="00D03824">
        <w:t xml:space="preserve">  </w:t>
      </w:r>
      <w:r w:rsidR="00846CFA">
        <w:t>Собрания</w:t>
      </w:r>
      <w:r w:rsidR="00F05042">
        <w:t xml:space="preserve"> </w:t>
      </w:r>
      <w:r w:rsidR="00D03824">
        <w:t>–</w:t>
      </w:r>
      <w:r w:rsidR="00F05042">
        <w:t xml:space="preserve"> </w:t>
      </w:r>
      <w:r w:rsidR="00B175E2">
        <w:t>5</w:t>
      </w:r>
      <w:r w:rsidR="00D03824">
        <w:t xml:space="preserve"> </w:t>
      </w:r>
      <w:r w:rsidR="00846CFA">
        <w:t xml:space="preserve">минут, </w:t>
      </w:r>
      <w:r w:rsidR="00D03824">
        <w:t xml:space="preserve"> </w:t>
      </w:r>
      <w:r w:rsidR="00846CFA">
        <w:t xml:space="preserve">в </w:t>
      </w:r>
      <w:r w:rsidR="00D03824">
        <w:t xml:space="preserve"> </w:t>
      </w:r>
      <w:r w:rsidR="00846CFA">
        <w:t xml:space="preserve">том </w:t>
      </w:r>
      <w:r w:rsidR="00D03824">
        <w:t xml:space="preserve"> </w:t>
      </w:r>
      <w:r w:rsidR="00846CFA">
        <w:t xml:space="preserve">числе </w:t>
      </w:r>
      <w:r w:rsidR="00D03824">
        <w:t xml:space="preserve"> </w:t>
      </w:r>
      <w:r w:rsidR="00846CFA">
        <w:t xml:space="preserve">для </w:t>
      </w:r>
      <w:r w:rsidR="00D03824">
        <w:t xml:space="preserve"> </w:t>
      </w:r>
      <w:r w:rsidR="00846CFA">
        <w:t>доклада</w:t>
      </w:r>
      <w:r w:rsidR="00F05042">
        <w:t xml:space="preserve"> </w:t>
      </w:r>
      <w:r w:rsidR="00C85A7A">
        <w:t>– 2</w:t>
      </w:r>
      <w:r w:rsidR="002A644F">
        <w:t xml:space="preserve"> минуты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9"/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165" w:rsidRDefault="00930165">
      <w:r>
        <w:separator/>
      </w:r>
    </w:p>
  </w:endnote>
  <w:endnote w:type="continuationSeparator" w:id="0">
    <w:p w:rsidR="00930165" w:rsidRDefault="00930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165" w:rsidRDefault="00930165">
      <w:r>
        <w:separator/>
      </w:r>
    </w:p>
  </w:footnote>
  <w:footnote w:type="continuationSeparator" w:id="0">
    <w:p w:rsidR="00930165" w:rsidRDefault="00930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79" w:rsidRDefault="009D34D7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779" w:rsidRDefault="009D34D7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7E32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1E6" w:rsidRDefault="006A11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30E8B"/>
    <w:rsid w:val="0003689F"/>
    <w:rsid w:val="0005183B"/>
    <w:rsid w:val="000620F8"/>
    <w:rsid w:val="000633D8"/>
    <w:rsid w:val="000730B3"/>
    <w:rsid w:val="00082DCD"/>
    <w:rsid w:val="000858B3"/>
    <w:rsid w:val="000954CB"/>
    <w:rsid w:val="000D36BB"/>
    <w:rsid w:val="001115D7"/>
    <w:rsid w:val="00111694"/>
    <w:rsid w:val="0012451B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64D74"/>
    <w:rsid w:val="00271E7B"/>
    <w:rsid w:val="00274D89"/>
    <w:rsid w:val="002A644F"/>
    <w:rsid w:val="002B276D"/>
    <w:rsid w:val="002B3C5E"/>
    <w:rsid w:val="002D0AC4"/>
    <w:rsid w:val="002D3793"/>
    <w:rsid w:val="002E46B4"/>
    <w:rsid w:val="002F02CB"/>
    <w:rsid w:val="002F1A98"/>
    <w:rsid w:val="0030603C"/>
    <w:rsid w:val="0032558F"/>
    <w:rsid w:val="00344644"/>
    <w:rsid w:val="00352CD2"/>
    <w:rsid w:val="003619E0"/>
    <w:rsid w:val="003717B2"/>
    <w:rsid w:val="00395CDD"/>
    <w:rsid w:val="00396D75"/>
    <w:rsid w:val="003C4624"/>
    <w:rsid w:val="003C77A6"/>
    <w:rsid w:val="003F6DEF"/>
    <w:rsid w:val="0046121A"/>
    <w:rsid w:val="004A7D8D"/>
    <w:rsid w:val="004B30F2"/>
    <w:rsid w:val="004B6D69"/>
    <w:rsid w:val="004C7AA7"/>
    <w:rsid w:val="004E3D78"/>
    <w:rsid w:val="004E55A0"/>
    <w:rsid w:val="004F076A"/>
    <w:rsid w:val="004F1779"/>
    <w:rsid w:val="0055468A"/>
    <w:rsid w:val="0057543F"/>
    <w:rsid w:val="005875DA"/>
    <w:rsid w:val="00595F16"/>
    <w:rsid w:val="005B22BF"/>
    <w:rsid w:val="005B5800"/>
    <w:rsid w:val="005B6C09"/>
    <w:rsid w:val="005E3491"/>
    <w:rsid w:val="00626BD2"/>
    <w:rsid w:val="00644B73"/>
    <w:rsid w:val="00647C01"/>
    <w:rsid w:val="00651DF6"/>
    <w:rsid w:val="006648AE"/>
    <w:rsid w:val="00672E7F"/>
    <w:rsid w:val="006A11E6"/>
    <w:rsid w:val="006A5070"/>
    <w:rsid w:val="00711D31"/>
    <w:rsid w:val="00726912"/>
    <w:rsid w:val="00782FA9"/>
    <w:rsid w:val="00794BF3"/>
    <w:rsid w:val="007F0F0C"/>
    <w:rsid w:val="007F2C29"/>
    <w:rsid w:val="008016EF"/>
    <w:rsid w:val="008123D7"/>
    <w:rsid w:val="0082605D"/>
    <w:rsid w:val="008322E5"/>
    <w:rsid w:val="00842474"/>
    <w:rsid w:val="0084383C"/>
    <w:rsid w:val="00846CFA"/>
    <w:rsid w:val="008B5C7C"/>
    <w:rsid w:val="008C2DE4"/>
    <w:rsid w:val="008C6644"/>
    <w:rsid w:val="008E0F09"/>
    <w:rsid w:val="008E6A48"/>
    <w:rsid w:val="008F2060"/>
    <w:rsid w:val="00907E35"/>
    <w:rsid w:val="00930165"/>
    <w:rsid w:val="009306EA"/>
    <w:rsid w:val="00943975"/>
    <w:rsid w:val="0094628A"/>
    <w:rsid w:val="009818B1"/>
    <w:rsid w:val="00986E1B"/>
    <w:rsid w:val="00990AD9"/>
    <w:rsid w:val="009962E5"/>
    <w:rsid w:val="009A7B98"/>
    <w:rsid w:val="009B7495"/>
    <w:rsid w:val="009D1320"/>
    <w:rsid w:val="009D34D7"/>
    <w:rsid w:val="009E2250"/>
    <w:rsid w:val="009F78CD"/>
    <w:rsid w:val="00A05464"/>
    <w:rsid w:val="00A17A4E"/>
    <w:rsid w:val="00A82695"/>
    <w:rsid w:val="00A97CCC"/>
    <w:rsid w:val="00A97D37"/>
    <w:rsid w:val="00AC1A6F"/>
    <w:rsid w:val="00B07E32"/>
    <w:rsid w:val="00B175E2"/>
    <w:rsid w:val="00B26B2F"/>
    <w:rsid w:val="00B50FD1"/>
    <w:rsid w:val="00B67A4F"/>
    <w:rsid w:val="00C454F6"/>
    <w:rsid w:val="00C4782C"/>
    <w:rsid w:val="00C77838"/>
    <w:rsid w:val="00C82A46"/>
    <w:rsid w:val="00C85A7A"/>
    <w:rsid w:val="00CB67F3"/>
    <w:rsid w:val="00CD7525"/>
    <w:rsid w:val="00D03824"/>
    <w:rsid w:val="00D039B2"/>
    <w:rsid w:val="00D35166"/>
    <w:rsid w:val="00D3588C"/>
    <w:rsid w:val="00DD128C"/>
    <w:rsid w:val="00E01D46"/>
    <w:rsid w:val="00E0415F"/>
    <w:rsid w:val="00E14475"/>
    <w:rsid w:val="00E21698"/>
    <w:rsid w:val="00E258E2"/>
    <w:rsid w:val="00E30687"/>
    <w:rsid w:val="00E44E85"/>
    <w:rsid w:val="00E54BBD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17477"/>
    <w:rsid w:val="00F31E20"/>
    <w:rsid w:val="00F5158F"/>
    <w:rsid w:val="00F519C7"/>
    <w:rsid w:val="00F649A5"/>
    <w:rsid w:val="00F85248"/>
    <w:rsid w:val="00FB7FC4"/>
    <w:rsid w:val="00FC3779"/>
    <w:rsid w:val="00FC54AC"/>
    <w:rsid w:val="00FD667E"/>
    <w:rsid w:val="00FE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3975"/>
    <w:rPr>
      <w:sz w:val="28"/>
      <w:szCs w:val="28"/>
    </w:rPr>
  </w:style>
  <w:style w:type="paragraph" w:styleId="2">
    <w:name w:val="heading 2"/>
    <w:basedOn w:val="a"/>
    <w:next w:val="a"/>
    <w:qFormat/>
    <w:rsid w:val="0094397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4397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4397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97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397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94397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94397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160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3</cp:revision>
  <cp:lastPrinted>2014-09-05T01:36:00Z</cp:lastPrinted>
  <dcterms:created xsi:type="dcterms:W3CDTF">2015-10-12T06:39:00Z</dcterms:created>
  <dcterms:modified xsi:type="dcterms:W3CDTF">2015-10-15T03:52:00Z</dcterms:modified>
</cp:coreProperties>
</file>