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FE60A9">
        <w:tc>
          <w:tcPr>
            <w:tcW w:w="9570" w:type="dxa"/>
          </w:tcPr>
          <w:p w:rsidR="00FE60A9" w:rsidRDefault="00F02533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FE60A9" w:rsidRDefault="009B109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</w:t>
                        </w:r>
                        <w:r w:rsidR="0009049F"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FE60A9" w:rsidRDefault="0009049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FE60A9" w:rsidRDefault="0009049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продовольственной политике и природопользованию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FE60A9" w:rsidRDefault="00FE60A9"/>
          <w:p w:rsidR="00FE60A9" w:rsidRDefault="00FE60A9"/>
        </w:tc>
      </w:tr>
      <w:tr w:rsidR="00FE60A9">
        <w:tc>
          <w:tcPr>
            <w:tcW w:w="9570" w:type="dxa"/>
          </w:tcPr>
          <w:p w:rsidR="00FE60A9" w:rsidRDefault="0009049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46CD8" w:rsidRDefault="00F46CD8" w:rsidP="00F46CD8">
      <w:pPr>
        <w:jc w:val="center"/>
        <w:rPr>
          <w:b/>
        </w:rPr>
      </w:pPr>
      <w:r>
        <w:rPr>
          <w:b/>
        </w:rPr>
        <w:t xml:space="preserve">О ВНЕСЕНИИ ИЗМЕНЕНИЙ В ЗАКОН ПРИМОРСКОГО КРАЯ         </w:t>
      </w:r>
      <w:r>
        <w:rPr>
          <w:b/>
          <w:szCs w:val="28"/>
        </w:rPr>
        <w:t>"</w:t>
      </w:r>
      <w:r>
        <w:rPr>
          <w:b/>
        </w:rPr>
        <w:t>О РАЗВИТИИ СЕЛЬСКОГО ХОЗЯЙСТВА В ПРИМОРСКОМ КРАЕ</w:t>
      </w:r>
      <w:r>
        <w:rPr>
          <w:b/>
          <w:szCs w:val="28"/>
        </w:rPr>
        <w:t>"</w:t>
      </w:r>
    </w:p>
    <w:p w:rsidR="00F46CD8" w:rsidRDefault="00F46CD8" w:rsidP="00F46CD8"/>
    <w:p w:rsidR="00F46CD8" w:rsidRDefault="00F46CD8" w:rsidP="00F46CD8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E43A5D">
        <w:t xml:space="preserve"> 27 мая        2015 года в первом чтении</w:t>
      </w:r>
    </w:p>
    <w:p w:rsidR="00B30FC2" w:rsidRDefault="00E43A5D" w:rsidP="00F46CD8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9B109A" w:rsidRDefault="009B109A" w:rsidP="00F46CD8">
      <w:pPr>
        <w:ind w:firstLine="709"/>
        <w:jc w:val="both"/>
      </w:pPr>
    </w:p>
    <w:p w:rsidR="00F46CD8" w:rsidRDefault="00B30FC2" w:rsidP="00F46CD8">
      <w:pPr>
        <w:ind w:firstLine="709"/>
        <w:jc w:val="both"/>
      </w:pPr>
      <w:r>
        <w:t>СТАТЬЯ 1.</w:t>
      </w:r>
    </w:p>
    <w:p w:rsidR="00F46CD8" w:rsidRDefault="00F46CD8" w:rsidP="00F46C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30 мая 2007 года № 78-КЗ </w:t>
      </w:r>
      <w:r>
        <w:rPr>
          <w:szCs w:val="28"/>
        </w:rPr>
        <w:br/>
        <w:t>"О развитии сельского хозяйства в Приморском крае" (Ведомости Законодательного Собрания Приморского края, 2007, № 19</w:t>
      </w:r>
      <w:r w:rsidR="00A973F3">
        <w:rPr>
          <w:szCs w:val="28"/>
        </w:rPr>
        <w:t>,</w:t>
      </w:r>
      <w:r>
        <w:rPr>
          <w:szCs w:val="28"/>
        </w:rPr>
        <w:t xml:space="preserve"> стр. 2; 2009,       № 107, стр. 30, № 132, стр. 2; 2012, № 25, стр. 9; 20</w:t>
      </w:r>
      <w:r w:rsidR="000048DA">
        <w:rPr>
          <w:szCs w:val="28"/>
        </w:rPr>
        <w:t>13, № 55, стр. 58, № 60, стр. 8</w:t>
      </w:r>
      <w:r>
        <w:rPr>
          <w:szCs w:val="28"/>
        </w:rPr>
        <w:t>) следующие изменения:</w:t>
      </w:r>
    </w:p>
    <w:p w:rsidR="00F46CD8" w:rsidRDefault="00F46CD8" w:rsidP="00F46C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1)преамбулу </w:t>
      </w:r>
      <w:r w:rsidR="00BF745A">
        <w:rPr>
          <w:szCs w:val="28"/>
        </w:rPr>
        <w:t xml:space="preserve">Закона </w:t>
      </w:r>
      <w:r>
        <w:rPr>
          <w:szCs w:val="28"/>
        </w:rPr>
        <w:t>изложить в следующей редакции:</w:t>
      </w:r>
    </w:p>
    <w:p w:rsidR="00F46CD8" w:rsidRDefault="00F46CD8" w:rsidP="00F46C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"Настоящий Закон регулирует отношения, возникающие между гражданами и юридическими лицами, признанными в соответствии с действующим законодательством сельскохозяйственными товаропроизводителями, иными гражданами, юридическими лицами, органами государственной власти Приморского края, в сфере развития сельского хозяйства, включая </w:t>
      </w:r>
      <w:proofErr w:type="gramStart"/>
      <w:r>
        <w:rPr>
          <w:szCs w:val="28"/>
        </w:rPr>
        <w:t>товарную</w:t>
      </w:r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аквакультуру</w:t>
      </w:r>
      <w:proofErr w:type="spellEnd"/>
      <w:r>
        <w:rPr>
          <w:szCs w:val="28"/>
        </w:rPr>
        <w:t xml:space="preserve"> (товарное рыбоводство), а также развития сельских территорий. Закон устанавливает направления и условия оказания государственной поддержки развития сельского хозяйства в целях формирования и регулирования продовольственного рынка и обеспечения населения качественным продовольствием местного производства</w:t>
      </w:r>
      <w:proofErr w:type="gramStart"/>
      <w:r>
        <w:rPr>
          <w:szCs w:val="28"/>
        </w:rPr>
        <w:t>.";</w:t>
      </w:r>
      <w:proofErr w:type="gramEnd"/>
    </w:p>
    <w:p w:rsidR="00F46CD8" w:rsidRDefault="00F46CD8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2)в статье 1: </w:t>
      </w:r>
    </w:p>
    <w:p w:rsidR="00F46CD8" w:rsidRDefault="00F46CD8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1 слова "сельскохозяйственного производства" заменить словами "</w:t>
      </w:r>
      <w:r w:rsidR="00BF745A">
        <w:rPr>
          <w:szCs w:val="28"/>
        </w:rPr>
        <w:t xml:space="preserve">в области </w:t>
      </w:r>
      <w:r>
        <w:rPr>
          <w:szCs w:val="28"/>
        </w:rPr>
        <w:t>развития сельского хозяйства";</w:t>
      </w:r>
    </w:p>
    <w:p w:rsidR="006937E1" w:rsidRPr="006937E1" w:rsidRDefault="006937E1" w:rsidP="006937E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145346">
        <w:rPr>
          <w:szCs w:val="28"/>
        </w:rPr>
        <w:t>в</w:t>
      </w:r>
      <w:proofErr w:type="gramEnd"/>
      <w:r w:rsidR="00145346">
        <w:rPr>
          <w:szCs w:val="28"/>
        </w:rPr>
        <w:t xml:space="preserve"> пункте 2 слова "сельскохозяйственного производства" заменить словами</w:t>
      </w:r>
      <w:r w:rsidRPr="006937E1">
        <w:rPr>
          <w:szCs w:val="28"/>
        </w:rPr>
        <w:t xml:space="preserve"> </w:t>
      </w:r>
      <w:r w:rsidR="00145346">
        <w:rPr>
          <w:szCs w:val="28"/>
        </w:rPr>
        <w:t>"</w:t>
      </w:r>
      <w:r w:rsidRPr="006937E1">
        <w:rPr>
          <w:szCs w:val="28"/>
        </w:rPr>
        <w:t xml:space="preserve">сельскохозяйственных товаропроизводителей, а также организаций и индивидуальных предпринимателей, осуществляющих первичную и (или) последующую </w:t>
      </w:r>
      <w:r w:rsidR="00A71D8E">
        <w:rPr>
          <w:szCs w:val="28"/>
        </w:rPr>
        <w:t xml:space="preserve">(промышленную) </w:t>
      </w:r>
      <w:r w:rsidRPr="006937E1">
        <w:rPr>
          <w:szCs w:val="28"/>
        </w:rPr>
        <w:t>переработку сельскохозяйственной продукции</w:t>
      </w:r>
      <w:r>
        <w:rPr>
          <w:szCs w:val="28"/>
        </w:rPr>
        <w:t>"</w:t>
      </w:r>
      <w:r w:rsidR="007261CB">
        <w:rPr>
          <w:szCs w:val="28"/>
        </w:rPr>
        <w:t>;</w:t>
      </w:r>
    </w:p>
    <w:p w:rsidR="00BF745A" w:rsidRDefault="00BF745A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4 слова "государственной аграрной политики" заменить словами "политики Приморского края в области развития</w:t>
      </w:r>
      <w:r w:rsidR="002122FD">
        <w:rPr>
          <w:szCs w:val="28"/>
        </w:rPr>
        <w:t xml:space="preserve"> сельского хозяйства";</w:t>
      </w:r>
    </w:p>
    <w:p w:rsidR="006937E1" w:rsidRPr="007261CB" w:rsidRDefault="007261CB" w:rsidP="005C637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261CB">
        <w:rPr>
          <w:szCs w:val="28"/>
        </w:rPr>
        <w:t>3)в пункте 8 статьи 2 слова "в сфере сельскохозяйственного производства, пищевой и перерабатывающей промышленности" заменить словами "в области сельского хозяйства, в том числе пищевой и перерабатывающей промышленности";</w:t>
      </w:r>
    </w:p>
    <w:p w:rsidR="002D7763" w:rsidRDefault="00B808D3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4</w:t>
      </w:r>
      <w:r w:rsidR="002122FD">
        <w:rPr>
          <w:szCs w:val="28"/>
        </w:rPr>
        <w:t>)</w:t>
      </w:r>
      <w:r w:rsidR="002D7763">
        <w:rPr>
          <w:szCs w:val="28"/>
        </w:rPr>
        <w:t>в статье 4:</w:t>
      </w:r>
    </w:p>
    <w:p w:rsidR="002122FD" w:rsidRDefault="002D7763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</w:t>
      </w:r>
      <w:r w:rsidR="002122FD">
        <w:rPr>
          <w:szCs w:val="28"/>
        </w:rPr>
        <w:t xml:space="preserve">пункт </w:t>
      </w:r>
      <w:r>
        <w:rPr>
          <w:szCs w:val="28"/>
        </w:rPr>
        <w:t>3</w:t>
      </w:r>
      <w:r w:rsidR="00A33220">
        <w:rPr>
          <w:szCs w:val="28"/>
        </w:rPr>
        <w:t xml:space="preserve"> изложить в следующей редакции:</w:t>
      </w:r>
    </w:p>
    <w:p w:rsidR="00A33220" w:rsidRDefault="00A33220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"3)</w:t>
      </w:r>
      <w:proofErr w:type="spellStart"/>
      <w:r>
        <w:rPr>
          <w:szCs w:val="28"/>
        </w:rPr>
        <w:t>аквакультура</w:t>
      </w:r>
      <w:proofErr w:type="spellEnd"/>
      <w:r>
        <w:rPr>
          <w:szCs w:val="28"/>
        </w:rPr>
        <w:t xml:space="preserve"> (рыбоводство) - деятельность, связан</w:t>
      </w:r>
      <w:r w:rsidR="00A1011B">
        <w:rPr>
          <w:szCs w:val="28"/>
        </w:rPr>
        <w:t>ная с разведением и (или) содерж</w:t>
      </w:r>
      <w:r>
        <w:rPr>
          <w:szCs w:val="28"/>
        </w:rPr>
        <w:t xml:space="preserve">анием, выращиванием объектов </w:t>
      </w:r>
      <w:proofErr w:type="spellStart"/>
      <w:r>
        <w:rPr>
          <w:szCs w:val="28"/>
        </w:rPr>
        <w:t>аквакультуры</w:t>
      </w:r>
      <w:proofErr w:type="spellEnd"/>
      <w:proofErr w:type="gramStart"/>
      <w:r w:rsidR="00762995">
        <w:rPr>
          <w:szCs w:val="28"/>
        </w:rPr>
        <w:t>;</w:t>
      </w:r>
      <w:r>
        <w:rPr>
          <w:szCs w:val="28"/>
        </w:rPr>
        <w:t>"</w:t>
      </w:r>
      <w:proofErr w:type="gramEnd"/>
      <w:r>
        <w:rPr>
          <w:szCs w:val="28"/>
        </w:rPr>
        <w:t>;</w:t>
      </w:r>
    </w:p>
    <w:p w:rsidR="00A33220" w:rsidRDefault="00BE2882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r w:rsidR="00A1011B">
        <w:rPr>
          <w:szCs w:val="28"/>
        </w:rPr>
        <w:t>)</w:t>
      </w:r>
      <w:r w:rsidR="00AB0187">
        <w:rPr>
          <w:szCs w:val="28"/>
        </w:rPr>
        <w:t>пункт 4 изложить в следующей редакции:</w:t>
      </w:r>
    </w:p>
    <w:p w:rsidR="00AB0187" w:rsidRDefault="00AB0187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"4)товарная </w:t>
      </w:r>
      <w:proofErr w:type="spellStart"/>
      <w:r>
        <w:rPr>
          <w:szCs w:val="28"/>
        </w:rPr>
        <w:t>аквакультура</w:t>
      </w:r>
      <w:proofErr w:type="spellEnd"/>
      <w:r>
        <w:rPr>
          <w:szCs w:val="28"/>
        </w:rPr>
        <w:t xml:space="preserve"> (товарное рыбоводство) - предпринимательская деятельность, относящаяся к сельскохозяйственному производству, </w:t>
      </w:r>
      <w:r w:rsidR="00637C1E">
        <w:rPr>
          <w:szCs w:val="28"/>
        </w:rPr>
        <w:t>связанная с разведением</w:t>
      </w:r>
      <w:r w:rsidR="00B30FC2">
        <w:rPr>
          <w:szCs w:val="28"/>
        </w:rPr>
        <w:t xml:space="preserve"> и (или)</w:t>
      </w:r>
      <w:r w:rsidR="00637C1E">
        <w:rPr>
          <w:szCs w:val="28"/>
        </w:rPr>
        <w:t xml:space="preserve"> содержанием, выращиванием</w:t>
      </w:r>
      <w:r>
        <w:rPr>
          <w:szCs w:val="28"/>
        </w:rPr>
        <w:t xml:space="preserve"> объектов </w:t>
      </w:r>
      <w:proofErr w:type="spellStart"/>
      <w:r>
        <w:rPr>
          <w:szCs w:val="28"/>
        </w:rPr>
        <w:t>аквакультуры</w:t>
      </w:r>
      <w:proofErr w:type="spellEnd"/>
      <w:proofErr w:type="gramStart"/>
      <w:r w:rsidR="00BC717D">
        <w:rPr>
          <w:szCs w:val="28"/>
        </w:rPr>
        <w:t>;</w:t>
      </w:r>
      <w:r>
        <w:rPr>
          <w:szCs w:val="28"/>
        </w:rPr>
        <w:t>"</w:t>
      </w:r>
      <w:proofErr w:type="gramEnd"/>
      <w:r>
        <w:rPr>
          <w:szCs w:val="28"/>
        </w:rPr>
        <w:t>;</w:t>
      </w:r>
    </w:p>
    <w:p w:rsidR="00F46CD8" w:rsidRDefault="00B808D3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="002122FD">
        <w:rPr>
          <w:szCs w:val="28"/>
        </w:rPr>
        <w:t>)</w:t>
      </w:r>
      <w:r w:rsidR="00F46CD8">
        <w:rPr>
          <w:szCs w:val="28"/>
        </w:rPr>
        <w:t>в пункте 2 статьи 5 слова "сельскохозяйственного производства" заменить словами "</w:t>
      </w:r>
      <w:r w:rsidR="00AB0187">
        <w:rPr>
          <w:szCs w:val="28"/>
        </w:rPr>
        <w:t xml:space="preserve">в области </w:t>
      </w:r>
      <w:r w:rsidR="00F46CD8">
        <w:rPr>
          <w:szCs w:val="28"/>
        </w:rPr>
        <w:t>развития сельского хозяйства";</w:t>
      </w:r>
    </w:p>
    <w:p w:rsidR="00D32609" w:rsidRDefault="00B808D3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</w:t>
      </w:r>
      <w:r w:rsidR="00AB0187">
        <w:rPr>
          <w:szCs w:val="28"/>
        </w:rPr>
        <w:t>)в</w:t>
      </w:r>
      <w:r w:rsidR="00D32609">
        <w:rPr>
          <w:szCs w:val="28"/>
        </w:rPr>
        <w:t xml:space="preserve"> статье 7:</w:t>
      </w:r>
    </w:p>
    <w:p w:rsidR="00AB0187" w:rsidRDefault="00D32609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</w:t>
      </w:r>
      <w:r w:rsidR="00AB0187">
        <w:rPr>
          <w:szCs w:val="28"/>
        </w:rPr>
        <w:t>пункте 6 слова "товарного рыбоводства" заменить словами "</w:t>
      </w:r>
      <w:r>
        <w:rPr>
          <w:szCs w:val="28"/>
        </w:rPr>
        <w:t xml:space="preserve">товарной </w:t>
      </w:r>
      <w:proofErr w:type="spellStart"/>
      <w:r>
        <w:rPr>
          <w:szCs w:val="28"/>
        </w:rPr>
        <w:t>аквакультуры</w:t>
      </w:r>
      <w:proofErr w:type="spellEnd"/>
      <w:r>
        <w:rPr>
          <w:szCs w:val="28"/>
        </w:rPr>
        <w:t xml:space="preserve"> (товарного рыбоводства)";</w:t>
      </w:r>
    </w:p>
    <w:p w:rsidR="00D32609" w:rsidRDefault="00D32609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7 слова "товарного рыбоводства" заменить словами "товарной </w:t>
      </w:r>
      <w:proofErr w:type="spellStart"/>
      <w:r>
        <w:rPr>
          <w:szCs w:val="28"/>
        </w:rPr>
        <w:t>аквакультуры</w:t>
      </w:r>
      <w:proofErr w:type="spellEnd"/>
      <w:r>
        <w:rPr>
          <w:szCs w:val="28"/>
        </w:rPr>
        <w:t xml:space="preserve"> (товарного рыбоводства)";</w:t>
      </w:r>
    </w:p>
    <w:p w:rsidR="0083784A" w:rsidRDefault="0083784A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7)в части 2 статьи 8 слова "сельскохозяйственного производства" заменить словами "в области </w:t>
      </w:r>
      <w:r w:rsidR="00A973F3">
        <w:rPr>
          <w:szCs w:val="28"/>
        </w:rPr>
        <w:t xml:space="preserve">развития </w:t>
      </w:r>
      <w:r>
        <w:rPr>
          <w:szCs w:val="28"/>
        </w:rPr>
        <w:t>сельского хозяйства";</w:t>
      </w:r>
    </w:p>
    <w:p w:rsidR="00B30FC2" w:rsidRDefault="0083784A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</w:t>
      </w:r>
      <w:r w:rsidR="00B30FC2">
        <w:rPr>
          <w:szCs w:val="28"/>
        </w:rPr>
        <w:t>)в статье 9:</w:t>
      </w:r>
    </w:p>
    <w:p w:rsidR="00B30FC2" w:rsidRDefault="00B30FC2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наименовании статьи слова "сельскохозяйственного производства" заменить</w:t>
      </w:r>
      <w:r w:rsidR="0012785A">
        <w:rPr>
          <w:szCs w:val="28"/>
        </w:rPr>
        <w:t xml:space="preserve"> словами "сельского хозяйства";</w:t>
      </w:r>
    </w:p>
    <w:p w:rsidR="00637C1E" w:rsidRDefault="00637C1E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1:</w:t>
      </w:r>
    </w:p>
    <w:p w:rsidR="00637C1E" w:rsidRDefault="00637C1E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абзаце первом слова "сельскохозяйственного производства" заменить словами "сельского хозяйства";</w:t>
      </w:r>
    </w:p>
    <w:p w:rsidR="009E0329" w:rsidRPr="009E0329" w:rsidRDefault="009E0329" w:rsidP="009E032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E0329">
        <w:rPr>
          <w:szCs w:val="28"/>
        </w:rPr>
        <w:t>пункт 1 изложить в следующей редакции:</w:t>
      </w:r>
    </w:p>
    <w:p w:rsidR="009E0329" w:rsidRPr="009E0329" w:rsidRDefault="009E0329" w:rsidP="009E032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9E0329">
        <w:rPr>
          <w:szCs w:val="28"/>
        </w:rPr>
        <w:t>"1)обеспечение доступности кредитных ресурсов для сельскохозяйственных товаропроизводителей, производящих сельскохозяйственную продукцию, осуществляющих ее переработку и оказывающих соответствующие услуги, граждан, ведущих личное подсобное хозяйство, крестьянских (фермерских) хозяйств, сельскохозяйственных потребительских кооперативов, а также организаций и индивидуальных предпринимателей, осуществляющих первичную и (или) последующую (промышленную) переработку сельскохозяйственной продукции (в том числе на арендованных основных средствах) и ее реализацию в соответствии с перечнем, утверждаемым Правительством</w:t>
      </w:r>
      <w:proofErr w:type="gramEnd"/>
      <w:r w:rsidRPr="009E0329">
        <w:rPr>
          <w:szCs w:val="28"/>
        </w:rPr>
        <w:t xml:space="preserve"> Российской Федерации, при условии, что доля дохода от реализации этой продукции в доходе указанных организаций и указанных индивидуальных предпринимателей составляет не менее 70 процентов за календарный год, а также рыбоводных предприятий, производящих сельскохозяйственную и рыбную продукцию, осуществляющих ее переработку и оказывающих соответствующие услуги</w:t>
      </w:r>
      <w:proofErr w:type="gramStart"/>
      <w:r w:rsidRPr="009E0329">
        <w:rPr>
          <w:szCs w:val="28"/>
        </w:rPr>
        <w:t>;"</w:t>
      </w:r>
      <w:proofErr w:type="gramEnd"/>
      <w:r w:rsidRPr="009E0329">
        <w:rPr>
          <w:szCs w:val="28"/>
        </w:rPr>
        <w:t>;</w:t>
      </w:r>
    </w:p>
    <w:p w:rsidR="0083784A" w:rsidRDefault="009E0329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E0329">
        <w:rPr>
          <w:szCs w:val="28"/>
        </w:rPr>
        <w:t xml:space="preserve">в пункте 6 слова "товарного рыбоводства" заменить словами "товарной </w:t>
      </w:r>
      <w:proofErr w:type="spellStart"/>
      <w:r w:rsidRPr="009E0329">
        <w:rPr>
          <w:szCs w:val="28"/>
        </w:rPr>
        <w:t>аквакультуры</w:t>
      </w:r>
      <w:proofErr w:type="spellEnd"/>
      <w:r w:rsidRPr="009E0329">
        <w:rPr>
          <w:szCs w:val="28"/>
        </w:rPr>
        <w:t xml:space="preserve"> (товарного рыбоводства)";</w:t>
      </w:r>
    </w:p>
    <w:p w:rsidR="00D32609" w:rsidRDefault="009E0329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9</w:t>
      </w:r>
      <w:r w:rsidR="00D32609">
        <w:rPr>
          <w:szCs w:val="28"/>
        </w:rPr>
        <w:t>)в статье 18:</w:t>
      </w:r>
    </w:p>
    <w:p w:rsidR="00D32609" w:rsidRDefault="00D32609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BC717D">
        <w:rPr>
          <w:szCs w:val="28"/>
        </w:rPr>
        <w:t>п</w:t>
      </w:r>
      <w:proofErr w:type="gramEnd"/>
      <w:r w:rsidR="00BC717D">
        <w:rPr>
          <w:szCs w:val="28"/>
        </w:rPr>
        <w:t>о тексту</w:t>
      </w:r>
      <w:r w:rsidR="0012785A">
        <w:rPr>
          <w:szCs w:val="28"/>
        </w:rPr>
        <w:t xml:space="preserve"> </w:t>
      </w:r>
      <w:r>
        <w:rPr>
          <w:szCs w:val="28"/>
        </w:rPr>
        <w:t>части 1 слова</w:t>
      </w:r>
      <w:r w:rsidR="00221FAB">
        <w:rPr>
          <w:szCs w:val="28"/>
        </w:rPr>
        <w:t xml:space="preserve"> "рыбоводство (</w:t>
      </w:r>
      <w:proofErr w:type="spellStart"/>
      <w:r w:rsidR="00221FAB">
        <w:rPr>
          <w:szCs w:val="28"/>
        </w:rPr>
        <w:t>аквакультура</w:t>
      </w:r>
      <w:proofErr w:type="spellEnd"/>
      <w:r w:rsidR="00221FAB">
        <w:rPr>
          <w:szCs w:val="28"/>
        </w:rPr>
        <w:t xml:space="preserve">)" в соответствующем падеже заменить словами "товарная </w:t>
      </w:r>
      <w:proofErr w:type="spellStart"/>
      <w:r w:rsidR="00221FAB">
        <w:rPr>
          <w:szCs w:val="28"/>
        </w:rPr>
        <w:t>аквакультура</w:t>
      </w:r>
      <w:proofErr w:type="spellEnd"/>
      <w:r w:rsidR="00221FAB">
        <w:rPr>
          <w:szCs w:val="28"/>
        </w:rPr>
        <w:t xml:space="preserve"> </w:t>
      </w:r>
      <w:r w:rsidR="00221FAB">
        <w:rPr>
          <w:szCs w:val="28"/>
        </w:rPr>
        <w:lastRenderedPageBreak/>
        <w:t>(товарное рыбоводство)" в соответствующем падеже;</w:t>
      </w:r>
    </w:p>
    <w:p w:rsidR="00221FAB" w:rsidRDefault="00221FAB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2 части </w:t>
      </w:r>
      <w:r w:rsidR="00F64763">
        <w:rPr>
          <w:szCs w:val="28"/>
        </w:rPr>
        <w:t xml:space="preserve">4 </w:t>
      </w:r>
      <w:r>
        <w:rPr>
          <w:szCs w:val="28"/>
        </w:rPr>
        <w:t>слова "товарной продукции рыбоводства (</w:t>
      </w:r>
      <w:proofErr w:type="spellStart"/>
      <w:r>
        <w:rPr>
          <w:szCs w:val="28"/>
        </w:rPr>
        <w:t>аквакультуры</w:t>
      </w:r>
      <w:proofErr w:type="spellEnd"/>
      <w:r>
        <w:rPr>
          <w:szCs w:val="28"/>
        </w:rPr>
        <w:t xml:space="preserve">)" заменить словами "продукции товарной </w:t>
      </w:r>
      <w:proofErr w:type="spellStart"/>
      <w:r>
        <w:rPr>
          <w:szCs w:val="28"/>
        </w:rPr>
        <w:t>аквакультуры</w:t>
      </w:r>
      <w:proofErr w:type="spellEnd"/>
      <w:r>
        <w:rPr>
          <w:szCs w:val="28"/>
        </w:rPr>
        <w:t xml:space="preserve"> (товарного рыбоводства)".</w:t>
      </w:r>
    </w:p>
    <w:p w:rsidR="00A33220" w:rsidRDefault="00A33220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46CD8" w:rsidRDefault="00F46CD8" w:rsidP="00F46CD8">
      <w:pPr>
        <w:ind w:firstLine="709"/>
        <w:jc w:val="both"/>
      </w:pPr>
      <w:r>
        <w:t xml:space="preserve">СТАТЬЯ 2. </w:t>
      </w:r>
    </w:p>
    <w:p w:rsidR="00F46CD8" w:rsidRDefault="00F46CD8" w:rsidP="00F46CD8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F46CD8" w:rsidRDefault="00F46CD8" w:rsidP="00F46CD8">
      <w:pPr>
        <w:jc w:val="both"/>
      </w:pPr>
    </w:p>
    <w:p w:rsidR="00F46CD8" w:rsidRDefault="00F46CD8" w:rsidP="00F46CD8">
      <w:pPr>
        <w:jc w:val="both"/>
      </w:pPr>
    </w:p>
    <w:p w:rsidR="00F46CD8" w:rsidRDefault="00F46CD8" w:rsidP="00F46CD8">
      <w:pPr>
        <w:jc w:val="both"/>
      </w:pPr>
    </w:p>
    <w:p w:rsidR="00F46CD8" w:rsidRDefault="00F46CD8" w:rsidP="00F46CD8">
      <w:pPr>
        <w:jc w:val="both"/>
      </w:pPr>
      <w:r>
        <w:t xml:space="preserve">Губернатор края                                                                     В.В. </w:t>
      </w:r>
      <w:proofErr w:type="spellStart"/>
      <w:r>
        <w:t>Миклушевский</w:t>
      </w:r>
      <w:proofErr w:type="spellEnd"/>
    </w:p>
    <w:p w:rsidR="00F46CD8" w:rsidRDefault="00F46CD8" w:rsidP="00F46CD8">
      <w:pPr>
        <w:jc w:val="both"/>
      </w:pPr>
    </w:p>
    <w:p w:rsidR="00F46CD8" w:rsidRDefault="00F46CD8" w:rsidP="00F46CD8"/>
    <w:p w:rsidR="00F46CD8" w:rsidRDefault="00F46CD8" w:rsidP="00F46CD8"/>
    <w:p w:rsidR="00F46CD8" w:rsidRDefault="00F46CD8" w:rsidP="00F46CD8"/>
    <w:sectPr w:rsidR="00F46CD8" w:rsidSect="00A332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1E5" w:rsidRDefault="00CD31E5">
      <w:r>
        <w:separator/>
      </w:r>
    </w:p>
  </w:endnote>
  <w:endnote w:type="continuationSeparator" w:id="0">
    <w:p w:rsidR="00CD31E5" w:rsidRDefault="00CD31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220" w:rsidRDefault="00A33220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220" w:rsidRDefault="00A33220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220" w:rsidRDefault="00A3322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1E5" w:rsidRDefault="00CD31E5">
      <w:r>
        <w:separator/>
      </w:r>
    </w:p>
  </w:footnote>
  <w:footnote w:type="continuationSeparator" w:id="0">
    <w:p w:rsidR="00CD31E5" w:rsidRDefault="00CD31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220" w:rsidRDefault="00A3322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45538"/>
      <w:docPartObj>
        <w:docPartGallery w:val="Page Numbers (Top of Page)"/>
        <w:docPartUnique/>
      </w:docPartObj>
    </w:sdtPr>
    <w:sdtContent>
      <w:p w:rsidR="00A33220" w:rsidRDefault="00F02533">
        <w:pPr>
          <w:pStyle w:val="a3"/>
          <w:jc w:val="right"/>
        </w:pPr>
        <w:fldSimple w:instr=" PAGE   \* MERGEFORMAT ">
          <w:r w:rsidR="009559BF">
            <w:rPr>
              <w:noProof/>
            </w:rPr>
            <w:t>3</w:t>
          </w:r>
        </w:fldSimple>
      </w:p>
    </w:sdtContent>
  </w:sdt>
  <w:p w:rsidR="00FE60A9" w:rsidRDefault="00FE60A9">
    <w:pPr>
      <w:pStyle w:val="a3"/>
      <w:jc w:val="right"/>
      <w:rPr>
        <w:sz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220" w:rsidRDefault="00A3322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6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049F"/>
    <w:rsid w:val="000048DA"/>
    <w:rsid w:val="00020DB3"/>
    <w:rsid w:val="00055693"/>
    <w:rsid w:val="000778C6"/>
    <w:rsid w:val="0009049F"/>
    <w:rsid w:val="00113F50"/>
    <w:rsid w:val="0012785A"/>
    <w:rsid w:val="00132047"/>
    <w:rsid w:val="0013327D"/>
    <w:rsid w:val="00145346"/>
    <w:rsid w:val="001622C3"/>
    <w:rsid w:val="001B369C"/>
    <w:rsid w:val="002122FD"/>
    <w:rsid w:val="00221FAB"/>
    <w:rsid w:val="00251743"/>
    <w:rsid w:val="002520F4"/>
    <w:rsid w:val="002D7763"/>
    <w:rsid w:val="00303263"/>
    <w:rsid w:val="00392E5D"/>
    <w:rsid w:val="0043657B"/>
    <w:rsid w:val="0045026F"/>
    <w:rsid w:val="00451E8D"/>
    <w:rsid w:val="0049469E"/>
    <w:rsid w:val="00496938"/>
    <w:rsid w:val="004A378A"/>
    <w:rsid w:val="005458B4"/>
    <w:rsid w:val="00576626"/>
    <w:rsid w:val="005C6372"/>
    <w:rsid w:val="00637C1E"/>
    <w:rsid w:val="006937E1"/>
    <w:rsid w:val="007261CB"/>
    <w:rsid w:val="00762995"/>
    <w:rsid w:val="007909B8"/>
    <w:rsid w:val="007A080F"/>
    <w:rsid w:val="007B0713"/>
    <w:rsid w:val="007C55BB"/>
    <w:rsid w:val="007D5473"/>
    <w:rsid w:val="00820502"/>
    <w:rsid w:val="0083784A"/>
    <w:rsid w:val="008537D7"/>
    <w:rsid w:val="008611CF"/>
    <w:rsid w:val="00894F4B"/>
    <w:rsid w:val="008C741B"/>
    <w:rsid w:val="009559BF"/>
    <w:rsid w:val="0097395F"/>
    <w:rsid w:val="00997877"/>
    <w:rsid w:val="009B109A"/>
    <w:rsid w:val="009D75CB"/>
    <w:rsid w:val="009E0329"/>
    <w:rsid w:val="00A1011B"/>
    <w:rsid w:val="00A33220"/>
    <w:rsid w:val="00A64A64"/>
    <w:rsid w:val="00A71D8E"/>
    <w:rsid w:val="00A973F3"/>
    <w:rsid w:val="00AA47AB"/>
    <w:rsid w:val="00AB0187"/>
    <w:rsid w:val="00AC280A"/>
    <w:rsid w:val="00B05226"/>
    <w:rsid w:val="00B06C1B"/>
    <w:rsid w:val="00B30FC2"/>
    <w:rsid w:val="00B56713"/>
    <w:rsid w:val="00B808D3"/>
    <w:rsid w:val="00BC0ECD"/>
    <w:rsid w:val="00BC36FB"/>
    <w:rsid w:val="00BC717D"/>
    <w:rsid w:val="00BE2882"/>
    <w:rsid w:val="00BF745A"/>
    <w:rsid w:val="00C84338"/>
    <w:rsid w:val="00C86229"/>
    <w:rsid w:val="00C90159"/>
    <w:rsid w:val="00CC6AE9"/>
    <w:rsid w:val="00CD31E5"/>
    <w:rsid w:val="00D32609"/>
    <w:rsid w:val="00D81539"/>
    <w:rsid w:val="00D96C68"/>
    <w:rsid w:val="00DC2192"/>
    <w:rsid w:val="00DF712C"/>
    <w:rsid w:val="00E43A5D"/>
    <w:rsid w:val="00ED3481"/>
    <w:rsid w:val="00ED5EE2"/>
    <w:rsid w:val="00EE55AB"/>
    <w:rsid w:val="00EF1B5C"/>
    <w:rsid w:val="00F02533"/>
    <w:rsid w:val="00F1019F"/>
    <w:rsid w:val="00F21EA1"/>
    <w:rsid w:val="00F46CD8"/>
    <w:rsid w:val="00F64763"/>
    <w:rsid w:val="00F65117"/>
    <w:rsid w:val="00FC7A69"/>
    <w:rsid w:val="00FE1C2D"/>
    <w:rsid w:val="00FE5DE7"/>
    <w:rsid w:val="00FE6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0A9"/>
    <w:rPr>
      <w:sz w:val="28"/>
    </w:rPr>
  </w:style>
  <w:style w:type="paragraph" w:styleId="1">
    <w:name w:val="heading 1"/>
    <w:basedOn w:val="a"/>
    <w:next w:val="a"/>
    <w:qFormat/>
    <w:rsid w:val="00FE60A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E60A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FE60A9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6C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A33220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9CFA89-F72E-4693-A22B-F5D788012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0</TotalTime>
  <Pages>3</Pages>
  <Words>554</Words>
  <Characters>4324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2015-10-12T06:23:00Z</cp:lastPrinted>
  <dcterms:created xsi:type="dcterms:W3CDTF">2015-10-12T06:38:00Z</dcterms:created>
  <dcterms:modified xsi:type="dcterms:W3CDTF">2015-10-12T06:38:00Z</dcterms:modified>
</cp:coreProperties>
</file>