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C1AE0" w:rsidRDefault="001C1AE0" w:rsidP="001C1AE0">
            <w:pPr>
              <w:jc w:val="both"/>
            </w:pPr>
            <w:r>
              <w:t>О проекте закона Приморского кра</w:t>
            </w:r>
            <w:r w:rsidR="00FA6EED">
              <w:t>я "Об отдельных вопросах содержания домашни</w:t>
            </w:r>
            <w:r w:rsidR="004A31DB">
              <w:t>х животных</w:t>
            </w:r>
            <w:r w:rsidR="00FA6EED">
              <w:t xml:space="preserve"> на территории Приморского края</w:t>
            </w:r>
            <w:r>
              <w:t xml:space="preserve">"  </w:t>
            </w:r>
          </w:p>
          <w:p w:rsidR="000B3FB2" w:rsidRPr="001C1AE0" w:rsidRDefault="000B3FB2" w:rsidP="00F14CBB">
            <w:pPr>
              <w:ind w:left="-108"/>
              <w:jc w:val="both"/>
            </w:pPr>
          </w:p>
        </w:tc>
      </w:tr>
    </w:tbl>
    <w:p w:rsidR="008B476D" w:rsidRDefault="008B476D" w:rsidP="008B476D">
      <w:pPr>
        <w:pStyle w:val="a7"/>
        <w:ind w:firstLine="709"/>
      </w:pPr>
      <w:r>
        <w:t>Законодательное Собрание Приморского края</w:t>
      </w: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>ПОСТАНОВЛЯЕТ:</w:t>
      </w:r>
    </w:p>
    <w:p w:rsidR="008B476D" w:rsidRDefault="008B476D" w:rsidP="008B476D">
      <w:pPr>
        <w:pStyle w:val="a7"/>
      </w:pPr>
    </w:p>
    <w:p w:rsidR="008B476D" w:rsidRDefault="008B476D" w:rsidP="008B476D">
      <w:pPr>
        <w:ind w:firstLine="709"/>
        <w:jc w:val="both"/>
        <w:rPr>
          <w:szCs w:val="28"/>
        </w:rPr>
      </w:pPr>
      <w:r>
        <w:t>1.Принять проект закона Приморск</w:t>
      </w:r>
      <w:r w:rsidR="00FA6EED">
        <w:t>ого края "Об отдельных вопроса</w:t>
      </w:r>
      <w:r w:rsidR="004A31DB">
        <w:t>х содержания домашних животных</w:t>
      </w:r>
      <w:r w:rsidR="00FA6EED">
        <w:t xml:space="preserve"> на территории Приморского края</w:t>
      </w:r>
      <w:r>
        <w:t xml:space="preserve">" </w:t>
      </w:r>
      <w:r>
        <w:rPr>
          <w:szCs w:val="28"/>
        </w:rPr>
        <w:t>в первом чтении.</w:t>
      </w:r>
    </w:p>
    <w:p w:rsidR="008B476D" w:rsidRDefault="008B476D" w:rsidP="008B476D">
      <w:pPr>
        <w:ind w:firstLine="709"/>
        <w:jc w:val="both"/>
        <w:rPr>
          <w:szCs w:val="28"/>
        </w:rPr>
      </w:pPr>
    </w:p>
    <w:p w:rsidR="008B476D" w:rsidRDefault="008B476D" w:rsidP="008B476D">
      <w:pPr>
        <w:ind w:firstLine="709"/>
        <w:jc w:val="both"/>
        <w:rPr>
          <w:szCs w:val="28"/>
        </w:rPr>
      </w:pPr>
      <w:r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</w:t>
      </w:r>
      <w:r w:rsidR="00B12852">
        <w:rPr>
          <w:szCs w:val="28"/>
        </w:rPr>
        <w:t xml:space="preserve">по </w:t>
      </w:r>
      <w:r>
        <w:rPr>
          <w:szCs w:val="28"/>
        </w:rPr>
        <w:t>продовольственной политике и</w:t>
      </w:r>
      <w:r w:rsidR="005C3131">
        <w:rPr>
          <w:szCs w:val="28"/>
        </w:rPr>
        <w:t xml:space="preserve"> природопользованию до 12 ноя</w:t>
      </w:r>
      <w:r w:rsidR="004A31DB">
        <w:rPr>
          <w:szCs w:val="28"/>
        </w:rPr>
        <w:t>бря</w:t>
      </w:r>
      <w:r w:rsidR="00FA6EED">
        <w:rPr>
          <w:szCs w:val="28"/>
        </w:rPr>
        <w:t xml:space="preserve"> 2015</w:t>
      </w:r>
      <w:r>
        <w:rPr>
          <w:szCs w:val="28"/>
        </w:rPr>
        <w:t xml:space="preserve"> года. </w:t>
      </w:r>
    </w:p>
    <w:p w:rsidR="008B476D" w:rsidRDefault="008B476D" w:rsidP="008B476D">
      <w:pPr>
        <w:ind w:firstLine="720"/>
        <w:jc w:val="both"/>
        <w:rPr>
          <w:szCs w:val="28"/>
        </w:rPr>
      </w:pPr>
    </w:p>
    <w:p w:rsidR="008B476D" w:rsidRDefault="008B476D" w:rsidP="008B476D">
      <w:pPr>
        <w:pStyle w:val="a3"/>
        <w:tabs>
          <w:tab w:val="left" w:pos="708"/>
        </w:tabs>
        <w:ind w:firstLine="720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476D" w:rsidRDefault="008B476D" w:rsidP="008B476D">
      <w:pPr>
        <w:pStyle w:val="a7"/>
        <w:ind w:firstLine="720"/>
      </w:pPr>
    </w:p>
    <w:p w:rsidR="008B476D" w:rsidRDefault="008B476D" w:rsidP="008B476D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8B476D" w:rsidRDefault="008B476D" w:rsidP="008B476D">
      <w:pPr>
        <w:pStyle w:val="a7"/>
      </w:pPr>
    </w:p>
    <w:p w:rsidR="00FA6EED" w:rsidRDefault="00FA6EED" w:rsidP="008B476D">
      <w:pPr>
        <w:pStyle w:val="a7"/>
      </w:pP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 xml:space="preserve">Председатель </w:t>
      </w:r>
    </w:p>
    <w:p w:rsidR="008B476D" w:rsidRDefault="008B476D" w:rsidP="008B476D">
      <w:pPr>
        <w:pStyle w:val="a7"/>
        <w:ind w:firstLine="0"/>
      </w:pPr>
      <w:r>
        <w:t>Законодательного Собрания                                                           В.В. Горчаков</w:t>
      </w:r>
    </w:p>
    <w:p w:rsidR="000B3FB2" w:rsidRPr="008B476D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4440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67D" w:rsidRDefault="0091367D">
      <w:r>
        <w:separator/>
      </w:r>
    </w:p>
  </w:endnote>
  <w:endnote w:type="continuationSeparator" w:id="0">
    <w:p w:rsidR="0091367D" w:rsidRDefault="00913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67D" w:rsidRDefault="0091367D">
      <w:r>
        <w:separator/>
      </w:r>
    </w:p>
  </w:footnote>
  <w:footnote w:type="continuationSeparator" w:id="0">
    <w:p w:rsidR="0091367D" w:rsidRDefault="009136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6AE"/>
    <w:rsid w:val="00057575"/>
    <w:rsid w:val="0007488C"/>
    <w:rsid w:val="000B3FB2"/>
    <w:rsid w:val="000D628E"/>
    <w:rsid w:val="000E5228"/>
    <w:rsid w:val="00123119"/>
    <w:rsid w:val="00155F7F"/>
    <w:rsid w:val="001C1AE0"/>
    <w:rsid w:val="00294559"/>
    <w:rsid w:val="003325F4"/>
    <w:rsid w:val="003744CA"/>
    <w:rsid w:val="00392E21"/>
    <w:rsid w:val="0040459A"/>
    <w:rsid w:val="004A31DB"/>
    <w:rsid w:val="004B69FA"/>
    <w:rsid w:val="004D1A01"/>
    <w:rsid w:val="005A6019"/>
    <w:rsid w:val="005C3131"/>
    <w:rsid w:val="005D1C07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09B2"/>
    <w:rsid w:val="008B476D"/>
    <w:rsid w:val="008B7088"/>
    <w:rsid w:val="0091367D"/>
    <w:rsid w:val="00922AED"/>
    <w:rsid w:val="00924B45"/>
    <w:rsid w:val="00931FD6"/>
    <w:rsid w:val="009372FF"/>
    <w:rsid w:val="0094344A"/>
    <w:rsid w:val="009959AC"/>
    <w:rsid w:val="009C06BA"/>
    <w:rsid w:val="009D316C"/>
    <w:rsid w:val="00A13794"/>
    <w:rsid w:val="00A267E8"/>
    <w:rsid w:val="00A26C60"/>
    <w:rsid w:val="00A82D19"/>
    <w:rsid w:val="00A93332"/>
    <w:rsid w:val="00AD2EF5"/>
    <w:rsid w:val="00AE5EE6"/>
    <w:rsid w:val="00B12852"/>
    <w:rsid w:val="00BA58C7"/>
    <w:rsid w:val="00C20E8F"/>
    <w:rsid w:val="00C4440F"/>
    <w:rsid w:val="00CA7A82"/>
    <w:rsid w:val="00CA7E54"/>
    <w:rsid w:val="00CE19DF"/>
    <w:rsid w:val="00D02716"/>
    <w:rsid w:val="00DF01B2"/>
    <w:rsid w:val="00DF2C0D"/>
    <w:rsid w:val="00E86AE3"/>
    <w:rsid w:val="00E93A7F"/>
    <w:rsid w:val="00EF502B"/>
    <w:rsid w:val="00F14CBB"/>
    <w:rsid w:val="00F75CDD"/>
    <w:rsid w:val="00F946AE"/>
    <w:rsid w:val="00FA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40F"/>
    <w:rPr>
      <w:sz w:val="28"/>
    </w:rPr>
  </w:style>
  <w:style w:type="paragraph" w:styleId="1">
    <w:name w:val="heading 1"/>
    <w:basedOn w:val="a"/>
    <w:next w:val="a"/>
    <w:link w:val="10"/>
    <w:qFormat/>
    <w:rsid w:val="00C4440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40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4440F"/>
    <w:pPr>
      <w:widowControl w:val="0"/>
      <w:jc w:val="center"/>
    </w:pPr>
  </w:style>
  <w:style w:type="paragraph" w:styleId="a5">
    <w:name w:val="footer"/>
    <w:basedOn w:val="a"/>
    <w:rsid w:val="00C4440F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8B476D"/>
    <w:rPr>
      <w:sz w:val="28"/>
    </w:rPr>
  </w:style>
  <w:style w:type="paragraph" w:styleId="a7">
    <w:name w:val="Body Text Indent"/>
    <w:basedOn w:val="a"/>
    <w:link w:val="a8"/>
    <w:unhideWhenUsed/>
    <w:rsid w:val="008B476D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B476D"/>
    <w:rPr>
      <w:sz w:val="28"/>
    </w:rPr>
  </w:style>
  <w:style w:type="paragraph" w:styleId="2">
    <w:name w:val="Body Text Indent 2"/>
    <w:basedOn w:val="a"/>
    <w:link w:val="20"/>
    <w:unhideWhenUsed/>
    <w:rsid w:val="008B47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B476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1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2015-10-11T22:22:00Z</dcterms:created>
  <dcterms:modified xsi:type="dcterms:W3CDTF">2015-10-11T22:22:00Z</dcterms:modified>
</cp:coreProperties>
</file>