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0572149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8645F" w:rsidRPr="0078645F" w:rsidRDefault="0078645F" w:rsidP="0078645F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78645F">
        <w:rPr>
          <w:b/>
          <w:szCs w:val="28"/>
          <w:lang w:val="x-none" w:eastAsia="x-none"/>
        </w:rPr>
        <w:t>О ВНЕСЕНИИ ИЗМЕНЕНИ</w:t>
      </w:r>
      <w:r w:rsidRPr="0078645F">
        <w:rPr>
          <w:b/>
          <w:szCs w:val="28"/>
          <w:lang w:eastAsia="x-none"/>
        </w:rPr>
        <w:t>Й</w:t>
      </w:r>
      <w:r w:rsidRPr="0078645F">
        <w:rPr>
          <w:b/>
          <w:szCs w:val="28"/>
          <w:lang w:val="x-none" w:eastAsia="x-none"/>
        </w:rPr>
        <w:t xml:space="preserve"> В</w:t>
      </w:r>
      <w:r w:rsidRPr="0078645F">
        <w:rPr>
          <w:b/>
          <w:szCs w:val="28"/>
          <w:lang w:eastAsia="x-none"/>
        </w:rPr>
        <w:t xml:space="preserve"> ЗАКОН ПРИМОРСКОГО КРАЯ </w:t>
      </w:r>
    </w:p>
    <w:p w:rsidR="0078645F" w:rsidRPr="0078645F" w:rsidRDefault="0078645F" w:rsidP="0078645F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78645F">
        <w:rPr>
          <w:b/>
          <w:szCs w:val="28"/>
          <w:lang w:eastAsia="x-none"/>
        </w:rPr>
        <w:t>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</w:t>
      </w:r>
    </w:p>
    <w:p w:rsidR="0078645F" w:rsidRPr="0078645F" w:rsidRDefault="0078645F" w:rsidP="0078645F">
      <w:pPr>
        <w:tabs>
          <w:tab w:val="center" w:pos="4677"/>
          <w:tab w:val="right" w:pos="9355"/>
        </w:tabs>
        <w:rPr>
          <w:szCs w:val="28"/>
          <w:lang w:val="x-none" w:eastAsia="x-none"/>
        </w:rPr>
      </w:pPr>
    </w:p>
    <w:p w:rsidR="0078645F" w:rsidRPr="0078645F" w:rsidRDefault="0078645F" w:rsidP="0078645F">
      <w:pPr>
        <w:ind w:firstLine="720"/>
        <w:jc w:val="both"/>
        <w:rPr>
          <w:szCs w:val="28"/>
        </w:rPr>
      </w:pPr>
      <w:proofErr w:type="gramStart"/>
      <w:r w:rsidRPr="0078645F">
        <w:rPr>
          <w:szCs w:val="28"/>
        </w:rPr>
        <w:t>Принят</w:t>
      </w:r>
      <w:proofErr w:type="gramEnd"/>
      <w:r w:rsidRPr="0078645F">
        <w:rPr>
          <w:szCs w:val="28"/>
        </w:rPr>
        <w:t xml:space="preserve"> Законодательным Собранием Приморского края 30 сентября 2015 года</w:t>
      </w:r>
    </w:p>
    <w:p w:rsidR="0078645F" w:rsidRPr="0078645F" w:rsidRDefault="0078645F" w:rsidP="0078645F">
      <w:pPr>
        <w:ind w:firstLine="709"/>
        <w:jc w:val="both"/>
        <w:rPr>
          <w:szCs w:val="28"/>
        </w:rPr>
      </w:pPr>
    </w:p>
    <w:p w:rsidR="0078645F" w:rsidRPr="0078645F" w:rsidRDefault="0078645F" w:rsidP="0078645F">
      <w:pPr>
        <w:ind w:firstLine="709"/>
        <w:jc w:val="both"/>
        <w:rPr>
          <w:szCs w:val="28"/>
        </w:rPr>
      </w:pPr>
      <w:r w:rsidRPr="0078645F">
        <w:rPr>
          <w:szCs w:val="28"/>
        </w:rPr>
        <w:t>СТАТЬЯ 1.</w:t>
      </w:r>
    </w:p>
    <w:p w:rsidR="0078645F" w:rsidRPr="0078645F" w:rsidRDefault="0078645F" w:rsidP="0078645F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78645F">
        <w:rPr>
          <w:szCs w:val="28"/>
        </w:rPr>
        <w:t xml:space="preserve">Внести в Закон Приморского края от 19 декабря 2013 года № 326-КЗ </w:t>
      </w:r>
      <w:r w:rsidRPr="0078645F">
        <w:rPr>
          <w:szCs w:val="28"/>
        </w:rPr>
        <w:br/>
        <w:t xml:space="preserve">"О субвенциях на обеспечение государственных гарантий реализации прав </w:t>
      </w:r>
      <w:r w:rsidRPr="0078645F">
        <w:rPr>
          <w:szCs w:val="28"/>
        </w:rPr>
        <w:br/>
        <w:t xml:space="preserve">на получение общедоступного и бесплатного дошкольного образования </w:t>
      </w:r>
      <w:r w:rsidRPr="0078645F">
        <w:rPr>
          <w:szCs w:val="28"/>
        </w:rPr>
        <w:br/>
        <w:t xml:space="preserve">в муниципальных дошкольных образовательных организациях Приморского края" (Ведомости Законодательного Собрания Приморского края, 2013, </w:t>
      </w:r>
      <w:r w:rsidRPr="0078645F">
        <w:rPr>
          <w:szCs w:val="28"/>
        </w:rPr>
        <w:br/>
        <w:t>№ 64, стр. 98; 2014, № 70, стр. 57, № 103, стр. 94) следующие изменения:</w:t>
      </w:r>
      <w:proofErr w:type="gramEnd"/>
    </w:p>
    <w:p w:rsidR="0078645F" w:rsidRPr="0078645F" w:rsidRDefault="0078645F" w:rsidP="0078645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8645F">
        <w:rPr>
          <w:szCs w:val="28"/>
        </w:rPr>
        <w:t>1)в статье 3:</w:t>
      </w:r>
    </w:p>
    <w:p w:rsidR="0078645F" w:rsidRPr="0078645F" w:rsidRDefault="0078645F" w:rsidP="0078645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8645F">
        <w:rPr>
          <w:szCs w:val="28"/>
        </w:rPr>
        <w:t>а</w:t>
      </w:r>
      <w:proofErr w:type="gramStart"/>
      <w:r w:rsidRPr="0078645F">
        <w:rPr>
          <w:szCs w:val="28"/>
        </w:rPr>
        <w:t>)в</w:t>
      </w:r>
      <w:proofErr w:type="gramEnd"/>
      <w:r w:rsidRPr="0078645F">
        <w:rPr>
          <w:szCs w:val="28"/>
        </w:rPr>
        <w:t xml:space="preserve"> пункте 6 части 4 слова ", за исключением расходов </w:t>
      </w:r>
      <w:r w:rsidRPr="0078645F">
        <w:rPr>
          <w:szCs w:val="28"/>
        </w:rPr>
        <w:br/>
        <w:t xml:space="preserve">на содержание зданий и оплату коммунальных услуг, осуществляемых </w:t>
      </w:r>
      <w:r w:rsidRPr="0078645F">
        <w:rPr>
          <w:szCs w:val="28"/>
        </w:rPr>
        <w:br/>
        <w:t>из местных бюджетов" исключить;</w:t>
      </w:r>
    </w:p>
    <w:p w:rsidR="0078645F" w:rsidRPr="0078645F" w:rsidRDefault="0078645F" w:rsidP="0078645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8645F">
        <w:rPr>
          <w:szCs w:val="28"/>
        </w:rPr>
        <w:t>б</w:t>
      </w:r>
      <w:proofErr w:type="gramStart"/>
      <w:r w:rsidRPr="0078645F">
        <w:rPr>
          <w:szCs w:val="28"/>
        </w:rPr>
        <w:t>)в</w:t>
      </w:r>
      <w:proofErr w:type="gramEnd"/>
      <w:r w:rsidRPr="0078645F">
        <w:rPr>
          <w:szCs w:val="28"/>
        </w:rPr>
        <w:t xml:space="preserve"> части 7 после слова "территорий," дополнить словами "оплату коммунальных услуг,";</w:t>
      </w:r>
    </w:p>
    <w:p w:rsidR="0078645F" w:rsidRPr="0078645F" w:rsidRDefault="0078645F" w:rsidP="0078645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8645F">
        <w:rPr>
          <w:szCs w:val="28"/>
        </w:rPr>
        <w:t>2)в пункте 2 приложения 1:</w:t>
      </w:r>
    </w:p>
    <w:p w:rsidR="0078645F" w:rsidRPr="0078645F" w:rsidRDefault="0078645F" w:rsidP="0078645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8645F">
        <w:rPr>
          <w:szCs w:val="28"/>
        </w:rPr>
        <w:t>а</w:t>
      </w:r>
      <w:proofErr w:type="gramStart"/>
      <w:r w:rsidRPr="0078645F">
        <w:rPr>
          <w:szCs w:val="28"/>
        </w:rPr>
        <w:t>)а</w:t>
      </w:r>
      <w:proofErr w:type="gramEnd"/>
      <w:r w:rsidRPr="0078645F">
        <w:rPr>
          <w:szCs w:val="28"/>
        </w:rPr>
        <w:t>бзац второй изложить в следующей редакции:</w:t>
      </w:r>
    </w:p>
    <w:p w:rsidR="0078645F" w:rsidRPr="0078645F" w:rsidRDefault="0078645F" w:rsidP="0078645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8645F" w:rsidRPr="0078645F" w:rsidRDefault="0078645F" w:rsidP="0078645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8645F">
        <w:rPr>
          <w:szCs w:val="28"/>
        </w:rPr>
        <w:t>"</w:t>
      </w:r>
      <w:proofErr w:type="spellStart"/>
      <w:r w:rsidRPr="0078645F">
        <w:rPr>
          <w:szCs w:val="28"/>
        </w:rPr>
        <w:t>Ру</w:t>
      </w:r>
      <w:proofErr w:type="spellEnd"/>
      <w:r w:rsidRPr="0078645F">
        <w:rPr>
          <w:szCs w:val="28"/>
        </w:rPr>
        <w:t xml:space="preserve"> = ((О x S x V x W x T x </w:t>
      </w:r>
      <w:proofErr w:type="spellStart"/>
      <w:r w:rsidRPr="0078645F">
        <w:rPr>
          <w:szCs w:val="28"/>
        </w:rPr>
        <w:t>Свз</w:t>
      </w:r>
      <w:proofErr w:type="spellEnd"/>
      <w:r w:rsidRPr="0078645F">
        <w:rPr>
          <w:szCs w:val="28"/>
        </w:rPr>
        <w:t xml:space="preserve"> x 12) + (О x S x V x </w:t>
      </w:r>
      <w:proofErr w:type="gramStart"/>
      <w:r w:rsidRPr="0078645F">
        <w:rPr>
          <w:szCs w:val="28"/>
        </w:rPr>
        <w:t>Е(</w:t>
      </w:r>
      <w:proofErr w:type="gramEnd"/>
      <w:r w:rsidRPr="0078645F">
        <w:rPr>
          <w:szCs w:val="28"/>
        </w:rPr>
        <w:t>рук) x W x T x</w:t>
      </w:r>
    </w:p>
    <w:p w:rsidR="0078645F" w:rsidRPr="0078645F" w:rsidRDefault="0078645F" w:rsidP="0078645F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78645F">
        <w:rPr>
          <w:szCs w:val="28"/>
        </w:rPr>
        <w:t xml:space="preserve">x </w:t>
      </w:r>
      <w:proofErr w:type="spellStart"/>
      <w:r w:rsidRPr="0078645F">
        <w:rPr>
          <w:szCs w:val="28"/>
        </w:rPr>
        <w:t>Свз</w:t>
      </w:r>
      <w:proofErr w:type="spellEnd"/>
      <w:r w:rsidRPr="0078645F">
        <w:rPr>
          <w:szCs w:val="28"/>
        </w:rPr>
        <w:t xml:space="preserve"> x 12) + (О x S x V x Е(</w:t>
      </w:r>
      <w:proofErr w:type="spellStart"/>
      <w:r w:rsidRPr="0078645F">
        <w:rPr>
          <w:szCs w:val="28"/>
        </w:rPr>
        <w:t>ир</w:t>
      </w:r>
      <w:proofErr w:type="spellEnd"/>
      <w:r w:rsidRPr="0078645F">
        <w:rPr>
          <w:szCs w:val="28"/>
        </w:rPr>
        <w:t>) x</w:t>
      </w:r>
      <w:proofErr w:type="gramStart"/>
      <w:r w:rsidRPr="0078645F">
        <w:rPr>
          <w:szCs w:val="28"/>
        </w:rPr>
        <w:t xml:space="preserve"> Т</w:t>
      </w:r>
      <w:proofErr w:type="gramEnd"/>
      <w:r w:rsidRPr="0078645F">
        <w:rPr>
          <w:szCs w:val="28"/>
        </w:rPr>
        <w:t xml:space="preserve"> x </w:t>
      </w:r>
      <w:proofErr w:type="spellStart"/>
      <w:r w:rsidRPr="0078645F">
        <w:rPr>
          <w:szCs w:val="28"/>
        </w:rPr>
        <w:t>Свз</w:t>
      </w:r>
      <w:proofErr w:type="spellEnd"/>
      <w:r w:rsidRPr="0078645F">
        <w:rPr>
          <w:szCs w:val="28"/>
        </w:rPr>
        <w:t xml:space="preserve"> x 12)) / </w:t>
      </w:r>
      <w:proofErr w:type="spellStart"/>
      <w:r w:rsidRPr="0078645F">
        <w:rPr>
          <w:szCs w:val="28"/>
        </w:rPr>
        <w:t>Нгр</w:t>
      </w:r>
      <w:proofErr w:type="spellEnd"/>
      <w:r w:rsidRPr="0078645F">
        <w:rPr>
          <w:szCs w:val="28"/>
        </w:rPr>
        <w:t>, где";</w:t>
      </w:r>
    </w:p>
    <w:p w:rsidR="0078645F" w:rsidRPr="0078645F" w:rsidRDefault="0078645F" w:rsidP="0078645F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78645F" w:rsidRPr="0078645F" w:rsidRDefault="0078645F" w:rsidP="0078645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8645F">
        <w:rPr>
          <w:szCs w:val="28"/>
        </w:rPr>
        <w:t>б</w:t>
      </w:r>
      <w:proofErr w:type="gramStart"/>
      <w:r w:rsidRPr="0078645F">
        <w:rPr>
          <w:szCs w:val="28"/>
        </w:rPr>
        <w:t>)а</w:t>
      </w:r>
      <w:proofErr w:type="gramEnd"/>
      <w:r w:rsidRPr="0078645F">
        <w:rPr>
          <w:szCs w:val="28"/>
        </w:rPr>
        <w:t>бзац пятый изложить в следующей редакции:</w:t>
      </w:r>
    </w:p>
    <w:p w:rsidR="0078645F" w:rsidRPr="0078645F" w:rsidRDefault="0078645F" w:rsidP="0078645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8645F">
        <w:rPr>
          <w:szCs w:val="28"/>
        </w:rPr>
        <w:t>"</w:t>
      </w:r>
      <w:proofErr w:type="gramStart"/>
      <w:r w:rsidRPr="0078645F">
        <w:rPr>
          <w:szCs w:val="28"/>
        </w:rPr>
        <w:t>Е(</w:t>
      </w:r>
      <w:proofErr w:type="gramEnd"/>
      <w:r w:rsidRPr="0078645F">
        <w:rPr>
          <w:szCs w:val="28"/>
        </w:rPr>
        <w:t>рук) - коэффициент увеличения фонда оплаты труда педагогических работников на оплату труда руководителей в размере 0,14;";</w:t>
      </w:r>
    </w:p>
    <w:p w:rsidR="0078645F" w:rsidRPr="0078645F" w:rsidRDefault="0078645F" w:rsidP="0078645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8645F">
        <w:rPr>
          <w:szCs w:val="28"/>
        </w:rPr>
        <w:t>в</w:t>
      </w:r>
      <w:proofErr w:type="gramStart"/>
      <w:r w:rsidRPr="0078645F">
        <w:rPr>
          <w:szCs w:val="28"/>
        </w:rPr>
        <w:t>)а</w:t>
      </w:r>
      <w:proofErr w:type="gramEnd"/>
      <w:r w:rsidRPr="0078645F">
        <w:rPr>
          <w:szCs w:val="28"/>
        </w:rPr>
        <w:t>бзац шестой изложить в следующей редакции:</w:t>
      </w:r>
    </w:p>
    <w:p w:rsidR="0078645F" w:rsidRPr="0078645F" w:rsidRDefault="0078645F" w:rsidP="0078645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8645F">
        <w:rPr>
          <w:szCs w:val="28"/>
        </w:rPr>
        <w:t>"</w:t>
      </w:r>
      <w:proofErr w:type="gramStart"/>
      <w:r w:rsidRPr="0078645F">
        <w:rPr>
          <w:szCs w:val="28"/>
        </w:rPr>
        <w:t>Е(</w:t>
      </w:r>
      <w:proofErr w:type="spellStart"/>
      <w:proofErr w:type="gramEnd"/>
      <w:r w:rsidRPr="0078645F">
        <w:rPr>
          <w:szCs w:val="28"/>
        </w:rPr>
        <w:t>ир</w:t>
      </w:r>
      <w:proofErr w:type="spellEnd"/>
      <w:r w:rsidRPr="0078645F">
        <w:rPr>
          <w:szCs w:val="28"/>
        </w:rPr>
        <w:t>) - коэффициент увеличения фонда оплаты труда педагогических работников на оплату труда иных работников в размере 0,22;".</w:t>
      </w:r>
    </w:p>
    <w:p w:rsidR="0078645F" w:rsidRDefault="0078645F" w:rsidP="0078645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72C86" w:rsidRDefault="00972C86" w:rsidP="0078645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72C86" w:rsidRDefault="00972C86" w:rsidP="0078645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72C86" w:rsidRDefault="00972C86" w:rsidP="0078645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72C86" w:rsidRDefault="00972C86" w:rsidP="0078645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72C86" w:rsidRPr="0078645F" w:rsidRDefault="00972C86" w:rsidP="0078645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78645F" w:rsidRPr="0078645F" w:rsidRDefault="0078645F" w:rsidP="0078645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78645F">
        <w:rPr>
          <w:szCs w:val="28"/>
        </w:rPr>
        <w:lastRenderedPageBreak/>
        <w:t>СТАТЬЯ 2.</w:t>
      </w:r>
    </w:p>
    <w:p w:rsidR="0078645F" w:rsidRPr="0078645F" w:rsidRDefault="0078645F" w:rsidP="0078645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78645F">
        <w:rPr>
          <w:szCs w:val="28"/>
        </w:rPr>
        <w:t xml:space="preserve">Настоящий Закон вступает в силу со дня его официального опубликования. </w:t>
      </w:r>
    </w:p>
    <w:p w:rsidR="0078645F" w:rsidRDefault="0078645F" w:rsidP="0078645F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72C86" w:rsidRDefault="00972C86" w:rsidP="0078645F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72C86" w:rsidRPr="0078645F" w:rsidRDefault="00972C86" w:rsidP="0078645F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8645F" w:rsidRDefault="0078645F" w:rsidP="0078645F">
      <w:pPr>
        <w:autoSpaceDE w:val="0"/>
        <w:autoSpaceDN w:val="0"/>
        <w:adjustRightInd w:val="0"/>
        <w:jc w:val="both"/>
        <w:rPr>
          <w:szCs w:val="28"/>
        </w:rPr>
      </w:pPr>
      <w:r w:rsidRPr="0078645F">
        <w:rPr>
          <w:szCs w:val="28"/>
        </w:rPr>
        <w:t xml:space="preserve">Губернатор края                                                                  </w:t>
      </w:r>
      <w:r w:rsidR="00972113">
        <w:rPr>
          <w:szCs w:val="28"/>
        </w:rPr>
        <w:t xml:space="preserve">  </w:t>
      </w:r>
      <w:r w:rsidRPr="0078645F">
        <w:rPr>
          <w:szCs w:val="28"/>
        </w:rPr>
        <w:t xml:space="preserve">  В.В. Миклушевский</w:t>
      </w:r>
    </w:p>
    <w:p w:rsidR="00E60638" w:rsidRDefault="00E60638" w:rsidP="0078645F">
      <w:pPr>
        <w:autoSpaceDE w:val="0"/>
        <w:autoSpaceDN w:val="0"/>
        <w:adjustRightInd w:val="0"/>
        <w:jc w:val="both"/>
        <w:rPr>
          <w:szCs w:val="28"/>
        </w:rPr>
      </w:pPr>
    </w:p>
    <w:p w:rsidR="00E60638" w:rsidRDefault="00E60638" w:rsidP="00E60638">
      <w:pPr>
        <w:autoSpaceDE w:val="0"/>
        <w:autoSpaceDN w:val="0"/>
        <w:adjustRightInd w:val="0"/>
        <w:rPr>
          <w:szCs w:val="28"/>
        </w:rPr>
      </w:pPr>
      <w:bookmarkStart w:id="0" w:name="_GoBack"/>
      <w:bookmarkEnd w:id="0"/>
      <w:r>
        <w:rPr>
          <w:szCs w:val="28"/>
        </w:rPr>
        <w:t>г. Владивосток</w:t>
      </w:r>
    </w:p>
    <w:p w:rsidR="00E60638" w:rsidRDefault="00E60638" w:rsidP="00E60638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6 октября 2015 года</w:t>
      </w:r>
    </w:p>
    <w:p w:rsidR="00E60638" w:rsidRPr="0078645F" w:rsidRDefault="00E60638" w:rsidP="00E60638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>
        <w:rPr>
          <w:szCs w:val="28"/>
        </w:rPr>
        <w:t>№ 687-КЗ</w:t>
      </w:r>
    </w:p>
    <w:p w:rsidR="00BE0544" w:rsidRDefault="00BE0544" w:rsidP="0078645F">
      <w:pPr>
        <w:tabs>
          <w:tab w:val="center" w:pos="4677"/>
          <w:tab w:val="right" w:pos="9355"/>
        </w:tabs>
        <w:jc w:val="center"/>
      </w:pPr>
    </w:p>
    <w:sectPr w:rsidR="00BE0544" w:rsidSect="0049329A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C12" w:rsidRDefault="00920C12">
      <w:r>
        <w:separator/>
      </w:r>
    </w:p>
  </w:endnote>
  <w:endnote w:type="continuationSeparator" w:id="0">
    <w:p w:rsidR="00920C12" w:rsidRDefault="00920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C12" w:rsidRDefault="00920C12">
      <w:r>
        <w:separator/>
      </w:r>
    </w:p>
  </w:footnote>
  <w:footnote w:type="continuationSeparator" w:id="0">
    <w:p w:rsidR="00920C12" w:rsidRDefault="00920C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91F" w:rsidRDefault="00F4491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60638">
      <w:rPr>
        <w:noProof/>
      </w:rPr>
      <w:t>2</w:t>
    </w:r>
    <w:r>
      <w:fldChar w:fldCharType="end"/>
    </w:r>
  </w:p>
  <w:p w:rsidR="00F4491F" w:rsidRDefault="00F4491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91F"/>
    <w:rsid w:val="0003291F"/>
    <w:rsid w:val="00100013"/>
    <w:rsid w:val="00107F45"/>
    <w:rsid w:val="00146DFD"/>
    <w:rsid w:val="00283CF4"/>
    <w:rsid w:val="002E6E82"/>
    <w:rsid w:val="00380EE1"/>
    <w:rsid w:val="003B26E7"/>
    <w:rsid w:val="0047435B"/>
    <w:rsid w:val="0049329A"/>
    <w:rsid w:val="004978A3"/>
    <w:rsid w:val="00514662"/>
    <w:rsid w:val="005A2827"/>
    <w:rsid w:val="006542A9"/>
    <w:rsid w:val="006738B9"/>
    <w:rsid w:val="006D63EA"/>
    <w:rsid w:val="00707FE1"/>
    <w:rsid w:val="0078645F"/>
    <w:rsid w:val="008214DA"/>
    <w:rsid w:val="008C4F79"/>
    <w:rsid w:val="008D6B2B"/>
    <w:rsid w:val="00920C12"/>
    <w:rsid w:val="0093663F"/>
    <w:rsid w:val="00972113"/>
    <w:rsid w:val="00972C86"/>
    <w:rsid w:val="00AB70F9"/>
    <w:rsid w:val="00AC31EC"/>
    <w:rsid w:val="00B14397"/>
    <w:rsid w:val="00BB0A9C"/>
    <w:rsid w:val="00BE0544"/>
    <w:rsid w:val="00C97B57"/>
    <w:rsid w:val="00D04CF0"/>
    <w:rsid w:val="00D70105"/>
    <w:rsid w:val="00DF18E1"/>
    <w:rsid w:val="00E34273"/>
    <w:rsid w:val="00E60638"/>
    <w:rsid w:val="00E60B2A"/>
    <w:rsid w:val="00ED692E"/>
    <w:rsid w:val="00F23036"/>
    <w:rsid w:val="00F4491F"/>
    <w:rsid w:val="00F56AB9"/>
    <w:rsid w:val="00F56B9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4491F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F4491F"/>
    <w:rPr>
      <w:sz w:val="28"/>
    </w:rPr>
  </w:style>
  <w:style w:type="paragraph" w:customStyle="1" w:styleId="ConsPlusTitle">
    <w:name w:val="ConsPlusTitle"/>
    <w:rsid w:val="00107F4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4491F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F4491F"/>
    <w:rPr>
      <w:sz w:val="28"/>
    </w:rPr>
  </w:style>
  <w:style w:type="paragraph" w:customStyle="1" w:styleId="ConsPlusTitle">
    <w:name w:val="ConsPlusTitle"/>
    <w:rsid w:val="00107F4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2015-09-30T03:26:00Z</cp:lastPrinted>
  <dcterms:created xsi:type="dcterms:W3CDTF">2015-10-07T01:11:00Z</dcterms:created>
  <dcterms:modified xsi:type="dcterms:W3CDTF">2015-10-07T01:11:00Z</dcterms:modified>
</cp:coreProperties>
</file>