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08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0DFC" w:rsidRPr="00F10DFC" w:rsidRDefault="00F10DFC" w:rsidP="00F10DFC">
      <w:pPr>
        <w:jc w:val="center"/>
        <w:rPr>
          <w:szCs w:val="28"/>
          <w:vertAlign w:val="superscript"/>
        </w:rPr>
      </w:pPr>
      <w:r w:rsidRPr="00F10DFC">
        <w:rPr>
          <w:b/>
          <w:szCs w:val="28"/>
        </w:rPr>
        <w:t>О ВНЕСЕНИИ ИЗМЕНЕНИЙ В СТАТЬЮ 7</w:t>
      </w:r>
      <w:r w:rsidRPr="00F10DFC">
        <w:rPr>
          <w:b/>
          <w:szCs w:val="28"/>
          <w:vertAlign w:val="superscript"/>
        </w:rPr>
        <w:t>2</w:t>
      </w:r>
      <w:r w:rsidRPr="00F10DFC">
        <w:rPr>
          <w:szCs w:val="28"/>
          <w:vertAlign w:val="superscript"/>
        </w:rPr>
        <w:t xml:space="preserve"> </w:t>
      </w:r>
    </w:p>
    <w:p w:rsidR="00F10DFC" w:rsidRPr="00F10DFC" w:rsidRDefault="00F10DFC" w:rsidP="00F10DFC">
      <w:pPr>
        <w:jc w:val="center"/>
        <w:rPr>
          <w:b/>
          <w:szCs w:val="28"/>
        </w:rPr>
      </w:pPr>
      <w:r w:rsidRPr="00F10DFC">
        <w:rPr>
          <w:b/>
          <w:szCs w:val="28"/>
        </w:rPr>
        <w:t xml:space="preserve">ЗАКОНА ПРИМОРСКОГО КРАЯ </w:t>
      </w:r>
    </w:p>
    <w:p w:rsidR="00F10DFC" w:rsidRPr="00F10DFC" w:rsidRDefault="00F10DFC" w:rsidP="00F10DFC">
      <w:pPr>
        <w:jc w:val="center"/>
        <w:rPr>
          <w:b/>
          <w:szCs w:val="28"/>
        </w:rPr>
      </w:pPr>
      <w:r w:rsidRPr="00F10DFC">
        <w:rPr>
          <w:b/>
          <w:szCs w:val="28"/>
        </w:rPr>
        <w:t xml:space="preserve">"О ЗАЩИТЕ ПРАВ РЕБЕНКА В ПРИМОРСКОМ КРАЕ" </w:t>
      </w:r>
    </w:p>
    <w:p w:rsidR="00F10DFC" w:rsidRPr="00F10DFC" w:rsidRDefault="00F10DFC" w:rsidP="00F10DFC"/>
    <w:p w:rsidR="00F10DFC" w:rsidRPr="00F10DFC" w:rsidRDefault="00F10DFC" w:rsidP="00F10DF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F10DFC">
        <w:rPr>
          <w:szCs w:val="28"/>
        </w:rPr>
        <w:tab/>
      </w:r>
      <w:proofErr w:type="gramStart"/>
      <w:r w:rsidRPr="00F10DFC">
        <w:rPr>
          <w:szCs w:val="28"/>
        </w:rPr>
        <w:t>Принят</w:t>
      </w:r>
      <w:proofErr w:type="gramEnd"/>
      <w:r w:rsidRPr="00F10DFC">
        <w:rPr>
          <w:szCs w:val="28"/>
        </w:rPr>
        <w:t xml:space="preserve"> Законодательным Собранием Приморского края 30 сентября 2015 года</w:t>
      </w:r>
    </w:p>
    <w:p w:rsidR="00F10DFC" w:rsidRPr="00F10DFC" w:rsidRDefault="00F10DFC" w:rsidP="00F10DF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10DFC" w:rsidRPr="00F10DFC" w:rsidRDefault="00F10DFC" w:rsidP="00F10DFC">
      <w:pPr>
        <w:ind w:firstLine="709"/>
        <w:jc w:val="both"/>
        <w:rPr>
          <w:caps/>
          <w:snapToGrid w:val="0"/>
          <w:szCs w:val="28"/>
        </w:rPr>
      </w:pPr>
      <w:r w:rsidRPr="00F10DFC">
        <w:rPr>
          <w:caps/>
          <w:snapToGrid w:val="0"/>
          <w:szCs w:val="28"/>
        </w:rPr>
        <w:t>Статья 1.</w:t>
      </w:r>
    </w:p>
    <w:p w:rsidR="00F10DFC" w:rsidRPr="00F10DFC" w:rsidRDefault="00F10DFC" w:rsidP="00F10D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10DFC">
        <w:rPr>
          <w:szCs w:val="28"/>
        </w:rPr>
        <w:t>Внести в статью 7</w:t>
      </w:r>
      <w:r w:rsidRPr="00F10DFC">
        <w:rPr>
          <w:szCs w:val="28"/>
          <w:vertAlign w:val="superscript"/>
        </w:rPr>
        <w:t>2</w:t>
      </w:r>
      <w:r w:rsidRPr="00F10DFC">
        <w:rPr>
          <w:szCs w:val="28"/>
        </w:rPr>
        <w:t xml:space="preserve"> Закона Приморского края от 29 декабря 2004 года             № 217-КЗ "О защите прав ребенка в Приморском крае" (Ведомости Законодательного Собрания Приморского края, 2004, № 84, стр. 41; 2005,             № 114, стр. 35; 2006, № 2, стр. 34; 2007, № 10, стр. 21; 2008, № 83, стр. 183, стр. 184;</w:t>
      </w:r>
      <w:proofErr w:type="gramEnd"/>
      <w:r w:rsidRPr="00F10DFC">
        <w:rPr>
          <w:szCs w:val="28"/>
        </w:rPr>
        <w:t xml:space="preserve"> </w:t>
      </w:r>
      <w:proofErr w:type="gramStart"/>
      <w:r w:rsidRPr="00F10DFC">
        <w:rPr>
          <w:szCs w:val="28"/>
        </w:rPr>
        <w:t xml:space="preserve">2010, № 151, стр. 11, № 163, стр. 7, № 167, стр. 69; 2012, № 25,             стр. 5, № 27, стр. 53, № 35, стр. 26; 2013, № 55, стр. 58, № 57, стр. 39, № 67, стр. 42; 2015, № 112, стр. 22) следующие изменения: </w:t>
      </w:r>
      <w:proofErr w:type="gramEnd"/>
    </w:p>
    <w:p w:rsidR="00F10DFC" w:rsidRPr="00F10DFC" w:rsidRDefault="00F10DFC" w:rsidP="00F10D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FC">
        <w:rPr>
          <w:szCs w:val="28"/>
        </w:rPr>
        <w:t>в части 1:</w:t>
      </w:r>
    </w:p>
    <w:p w:rsidR="00F10DFC" w:rsidRPr="00F10DFC" w:rsidRDefault="00F10DFC" w:rsidP="00F10DFC">
      <w:pPr>
        <w:ind w:firstLine="696"/>
        <w:jc w:val="both"/>
        <w:rPr>
          <w:szCs w:val="28"/>
        </w:rPr>
      </w:pPr>
      <w:r w:rsidRPr="00F10DFC">
        <w:rPr>
          <w:szCs w:val="28"/>
        </w:rPr>
        <w:t>в пункте 1 слова ", пива и напитков, изготавливаемых на его основе" исключить;</w:t>
      </w:r>
    </w:p>
    <w:p w:rsidR="00F10DFC" w:rsidRPr="00F10DFC" w:rsidRDefault="00F10DFC" w:rsidP="00F10DFC">
      <w:pPr>
        <w:ind w:firstLine="696"/>
        <w:jc w:val="both"/>
        <w:rPr>
          <w:szCs w:val="28"/>
        </w:rPr>
      </w:pPr>
      <w:r w:rsidRPr="00F10DFC">
        <w:rPr>
          <w:szCs w:val="28"/>
        </w:rPr>
        <w:t>в пункте 2 слова ", пива и напитков, изготавливаемых на его основе" исключить.</w:t>
      </w:r>
    </w:p>
    <w:p w:rsidR="00F10DFC" w:rsidRPr="00F10DFC" w:rsidRDefault="00F10DFC" w:rsidP="00F10DFC">
      <w:pPr>
        <w:ind w:firstLine="696"/>
        <w:jc w:val="both"/>
        <w:rPr>
          <w:szCs w:val="28"/>
        </w:rPr>
      </w:pPr>
    </w:p>
    <w:p w:rsidR="00F10DFC" w:rsidRPr="00F10DFC" w:rsidRDefault="00F10DFC" w:rsidP="00F10DFC">
      <w:pPr>
        <w:ind w:firstLine="696"/>
        <w:jc w:val="both"/>
        <w:rPr>
          <w:szCs w:val="28"/>
        </w:rPr>
      </w:pPr>
      <w:r w:rsidRPr="00F10DFC">
        <w:rPr>
          <w:szCs w:val="28"/>
        </w:rPr>
        <w:t>СТАТЬЯ 2.</w:t>
      </w:r>
    </w:p>
    <w:p w:rsidR="00F10DFC" w:rsidRPr="00F10DFC" w:rsidRDefault="00F10DFC" w:rsidP="00F10DFC">
      <w:pPr>
        <w:ind w:firstLine="696"/>
        <w:jc w:val="both"/>
        <w:rPr>
          <w:szCs w:val="28"/>
        </w:rPr>
      </w:pPr>
      <w:r w:rsidRPr="00F10DFC">
        <w:rPr>
          <w:szCs w:val="28"/>
        </w:rPr>
        <w:t>Настоящий Закон вступает в силу со дня его официального опубликования.</w:t>
      </w:r>
    </w:p>
    <w:p w:rsidR="00F10DFC" w:rsidRPr="00F10DFC" w:rsidRDefault="00F10DFC" w:rsidP="00F10DFC">
      <w:pPr>
        <w:ind w:firstLine="696"/>
        <w:jc w:val="both"/>
        <w:rPr>
          <w:szCs w:val="28"/>
        </w:rPr>
      </w:pPr>
    </w:p>
    <w:p w:rsidR="00F10DFC" w:rsidRPr="00F10DFC" w:rsidRDefault="00F10DFC" w:rsidP="00F10DFC">
      <w:pPr>
        <w:ind w:firstLine="696"/>
        <w:jc w:val="both"/>
        <w:rPr>
          <w:szCs w:val="28"/>
        </w:rPr>
      </w:pPr>
    </w:p>
    <w:p w:rsidR="00F10DFC" w:rsidRPr="00F10DFC" w:rsidRDefault="00F10DFC" w:rsidP="00F10DFC">
      <w:pPr>
        <w:ind w:firstLine="696"/>
        <w:jc w:val="both"/>
        <w:rPr>
          <w:szCs w:val="28"/>
        </w:rPr>
      </w:pPr>
    </w:p>
    <w:p w:rsidR="00F10DFC" w:rsidRDefault="00F10DFC" w:rsidP="00F10DFC">
      <w:pPr>
        <w:jc w:val="both"/>
        <w:rPr>
          <w:szCs w:val="28"/>
        </w:rPr>
      </w:pPr>
      <w:r w:rsidRPr="00F10DFC">
        <w:rPr>
          <w:szCs w:val="28"/>
        </w:rPr>
        <w:t xml:space="preserve">Губернатор края </w:t>
      </w:r>
      <w:r w:rsidRPr="00F10DFC">
        <w:rPr>
          <w:szCs w:val="28"/>
        </w:rPr>
        <w:tab/>
      </w:r>
      <w:r w:rsidRPr="00F10DFC">
        <w:rPr>
          <w:szCs w:val="28"/>
        </w:rPr>
        <w:tab/>
      </w:r>
      <w:r w:rsidRPr="00F10DFC">
        <w:rPr>
          <w:szCs w:val="28"/>
        </w:rPr>
        <w:tab/>
      </w:r>
      <w:r w:rsidRPr="00F10DFC">
        <w:rPr>
          <w:szCs w:val="28"/>
        </w:rPr>
        <w:tab/>
      </w:r>
      <w:r w:rsidRPr="00F10DFC">
        <w:rPr>
          <w:szCs w:val="28"/>
        </w:rPr>
        <w:tab/>
      </w:r>
      <w:r w:rsidRPr="00F10DFC">
        <w:rPr>
          <w:szCs w:val="28"/>
        </w:rPr>
        <w:tab/>
        <w:t xml:space="preserve">                 В.В. Миклушевский</w:t>
      </w:r>
    </w:p>
    <w:p w:rsidR="000006B4" w:rsidRDefault="000006B4" w:rsidP="00F10DFC">
      <w:pPr>
        <w:jc w:val="both"/>
        <w:rPr>
          <w:szCs w:val="28"/>
        </w:rPr>
      </w:pPr>
    </w:p>
    <w:p w:rsidR="000006B4" w:rsidRDefault="000006B4" w:rsidP="000006B4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0006B4" w:rsidRDefault="000006B4" w:rsidP="000006B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0006B4" w:rsidRDefault="000006B4" w:rsidP="000006B4">
      <w:pPr>
        <w:autoSpaceDE w:val="0"/>
        <w:autoSpaceDN w:val="0"/>
        <w:adjustRightInd w:val="0"/>
      </w:pPr>
      <w:r>
        <w:rPr>
          <w:szCs w:val="28"/>
        </w:rPr>
        <w:t>№ 683-КЗ</w:t>
      </w:r>
    </w:p>
    <w:p w:rsidR="000006B4" w:rsidRPr="00F10DFC" w:rsidRDefault="000006B4" w:rsidP="00F10DFC">
      <w:pPr>
        <w:jc w:val="both"/>
        <w:rPr>
          <w:szCs w:val="28"/>
        </w:rPr>
      </w:pPr>
    </w:p>
    <w:p w:rsidR="00BE0544" w:rsidRDefault="00BE0544" w:rsidP="00F10DFC">
      <w:pPr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B44" w:rsidRDefault="00277B44">
      <w:r>
        <w:separator/>
      </w:r>
    </w:p>
  </w:endnote>
  <w:endnote w:type="continuationSeparator" w:id="0">
    <w:p w:rsidR="00277B44" w:rsidRDefault="0027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B44" w:rsidRDefault="00277B44">
      <w:r>
        <w:separator/>
      </w:r>
    </w:p>
  </w:footnote>
  <w:footnote w:type="continuationSeparator" w:id="0">
    <w:p w:rsidR="00277B44" w:rsidRDefault="00277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0DFC">
      <w:rPr>
        <w:noProof/>
      </w:rPr>
      <w:t>4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006B4"/>
    <w:rsid w:val="0003291F"/>
    <w:rsid w:val="00100013"/>
    <w:rsid w:val="00107F45"/>
    <w:rsid w:val="00146DFD"/>
    <w:rsid w:val="00246DA5"/>
    <w:rsid w:val="00277B44"/>
    <w:rsid w:val="00283CF4"/>
    <w:rsid w:val="002E6E82"/>
    <w:rsid w:val="003424A4"/>
    <w:rsid w:val="00380EE1"/>
    <w:rsid w:val="003B26E7"/>
    <w:rsid w:val="0047435B"/>
    <w:rsid w:val="0049329A"/>
    <w:rsid w:val="004978A3"/>
    <w:rsid w:val="00514662"/>
    <w:rsid w:val="005A2827"/>
    <w:rsid w:val="005A5E62"/>
    <w:rsid w:val="005E6CCE"/>
    <w:rsid w:val="006542A9"/>
    <w:rsid w:val="006738B9"/>
    <w:rsid w:val="006D63EA"/>
    <w:rsid w:val="00707FE1"/>
    <w:rsid w:val="00711471"/>
    <w:rsid w:val="0078645F"/>
    <w:rsid w:val="008214DA"/>
    <w:rsid w:val="008C4F79"/>
    <w:rsid w:val="008D6B2B"/>
    <w:rsid w:val="008F5D4A"/>
    <w:rsid w:val="0093663F"/>
    <w:rsid w:val="00943423"/>
    <w:rsid w:val="00972113"/>
    <w:rsid w:val="00972C86"/>
    <w:rsid w:val="00AB70F9"/>
    <w:rsid w:val="00AC31EC"/>
    <w:rsid w:val="00B14397"/>
    <w:rsid w:val="00BB0A9C"/>
    <w:rsid w:val="00BE0544"/>
    <w:rsid w:val="00BE3A7E"/>
    <w:rsid w:val="00C50036"/>
    <w:rsid w:val="00C97B57"/>
    <w:rsid w:val="00D04CF0"/>
    <w:rsid w:val="00D70105"/>
    <w:rsid w:val="00DF18E1"/>
    <w:rsid w:val="00E34273"/>
    <w:rsid w:val="00E60B2A"/>
    <w:rsid w:val="00ED692E"/>
    <w:rsid w:val="00F10DFC"/>
    <w:rsid w:val="00F23036"/>
    <w:rsid w:val="00F4491F"/>
    <w:rsid w:val="00F51998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2015-09-30T03:32:00Z</cp:lastPrinted>
  <dcterms:created xsi:type="dcterms:W3CDTF">2015-10-07T01:00:00Z</dcterms:created>
  <dcterms:modified xsi:type="dcterms:W3CDTF">2015-10-07T01:00:00Z</dcterms:modified>
</cp:coreProperties>
</file>