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0572069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B4914" w:rsidRDefault="001B4914" w:rsidP="001B4914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1B4914" w:rsidRPr="003B03EE" w:rsidRDefault="001B4914" w:rsidP="001B4914">
      <w:pPr>
        <w:jc w:val="center"/>
        <w:rPr>
          <w:b/>
          <w:szCs w:val="28"/>
        </w:rPr>
      </w:pPr>
      <w:r>
        <w:rPr>
          <w:b/>
          <w:szCs w:val="28"/>
        </w:rPr>
        <w:t xml:space="preserve">"О ФИЗИЧЕСКОЙ КУЛЬТУРЕ И СПОРТЕ В ПРИМОРСКОМ КРАЕ" </w:t>
      </w:r>
    </w:p>
    <w:p w:rsidR="001B4914" w:rsidRDefault="001B4914" w:rsidP="001B4914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1B4914" w:rsidRDefault="001B4914" w:rsidP="001B4914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30 сентября 2015 года</w:t>
      </w:r>
    </w:p>
    <w:p w:rsidR="001B4914" w:rsidRDefault="001B4914" w:rsidP="001B4914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1B4914" w:rsidRDefault="001B4914" w:rsidP="001B4914">
      <w:pPr>
        <w:pStyle w:val="a6"/>
        <w:spacing w:before="0" w:line="240" w:lineRule="auto"/>
        <w:ind w:firstLine="709"/>
        <w:rPr>
          <w:caps/>
          <w:szCs w:val="28"/>
        </w:rPr>
      </w:pPr>
      <w:r>
        <w:rPr>
          <w:caps/>
          <w:szCs w:val="28"/>
        </w:rPr>
        <w:t>Статья 1.</w:t>
      </w:r>
    </w:p>
    <w:p w:rsidR="001B4914" w:rsidRDefault="001B4914" w:rsidP="001B491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Внести в Закон Приморского края от 10 апреля 2009 года № 399-КЗ                     "О физической культуре и спорте в Приморском крае" (</w:t>
      </w:r>
      <w:r>
        <w:rPr>
          <w:rFonts w:eastAsia="Calibri"/>
          <w:szCs w:val="28"/>
          <w:lang w:eastAsia="en-US"/>
        </w:rPr>
        <w:t xml:space="preserve">Ведомости Законодательного Собрания Приморского края, </w:t>
      </w:r>
      <w:r>
        <w:rPr>
          <w:szCs w:val="28"/>
        </w:rPr>
        <w:t>2009, № 107, стр. 5, № 128, стр. 76; 2011, № 176, стр. 22; 2012, № 25, стр. 8; 2013, № 44, стр. 22, № 52, стр. 17, № 55, стр. 46, стр. 58, № 57, стр. 7;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2014, № 70, стр. 62, № 73, стр. 36, № 89, стр. 35; 2015, № 112, стр. 10) следующие изменения:</w:t>
      </w:r>
      <w:proofErr w:type="gramEnd"/>
    </w:p>
    <w:p w:rsidR="001B4914" w:rsidRDefault="001B4914" w:rsidP="001B4914">
      <w:pPr>
        <w:ind w:firstLine="696"/>
        <w:rPr>
          <w:szCs w:val="28"/>
        </w:rPr>
      </w:pPr>
      <w:r>
        <w:rPr>
          <w:szCs w:val="28"/>
        </w:rPr>
        <w:t>1)в статье 4:</w:t>
      </w:r>
    </w:p>
    <w:p w:rsidR="001B4914" w:rsidRDefault="001B4914" w:rsidP="001B4914">
      <w:pPr>
        <w:ind w:firstLine="696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1:</w:t>
      </w:r>
    </w:p>
    <w:p w:rsidR="001B4914" w:rsidRDefault="001B4914" w:rsidP="001B4914">
      <w:pPr>
        <w:ind w:firstLine="696"/>
        <w:rPr>
          <w:szCs w:val="28"/>
        </w:rPr>
      </w:pPr>
      <w:r>
        <w:rPr>
          <w:szCs w:val="28"/>
        </w:rPr>
        <w:t>дополнить пунктом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t>"1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)участие в подготовке </w:t>
      </w:r>
      <w:proofErr w:type="gramStart"/>
      <w:r>
        <w:rPr>
          <w:szCs w:val="28"/>
        </w:rPr>
        <w:t>программ развития видов спорта</w:t>
      </w:r>
      <w:proofErr w:type="gramEnd"/>
      <w:r>
        <w:rPr>
          <w:szCs w:val="28"/>
        </w:rPr>
        <w:t xml:space="preserve"> в части </w:t>
      </w:r>
      <w:proofErr w:type="gramStart"/>
      <w:r>
        <w:rPr>
          <w:szCs w:val="28"/>
        </w:rPr>
        <w:t>включения в них мероприятий по развитию детско-юношеского спорта, школьного спорта, массового спорта, спорта инвалидов и лиц с ограниченными возможностями здоровья на территории Приморского края в соответствии с Федеральным законом;";</w:t>
      </w:r>
      <w:proofErr w:type="gramEnd"/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t>дополнить пунктами 4</w:t>
      </w:r>
      <w:r>
        <w:rPr>
          <w:szCs w:val="28"/>
          <w:vertAlign w:val="superscript"/>
        </w:rPr>
        <w:t>1</w:t>
      </w:r>
      <w:r>
        <w:rPr>
          <w:szCs w:val="28"/>
        </w:rPr>
        <w:t>-4</w:t>
      </w:r>
      <w:r>
        <w:rPr>
          <w:szCs w:val="28"/>
          <w:vertAlign w:val="superscript"/>
        </w:rPr>
        <w:t>4</w:t>
      </w:r>
      <w:r>
        <w:rPr>
          <w:szCs w:val="28"/>
        </w:rPr>
        <w:t xml:space="preserve"> следующего содержания:</w:t>
      </w:r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t>"4</w:t>
      </w:r>
      <w:r>
        <w:rPr>
          <w:szCs w:val="28"/>
          <w:vertAlign w:val="superscript"/>
        </w:rPr>
        <w:t>1</w:t>
      </w:r>
      <w:r>
        <w:rPr>
          <w:szCs w:val="28"/>
        </w:rPr>
        <w:t>)развитие детско-юношеского спорта в целях создания условий для подготовки спортивных сборных команд Приморского края и спортивного резерва для спортивных сборных команд Приморского края;</w:t>
      </w:r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t>4</w:t>
      </w:r>
      <w:r>
        <w:rPr>
          <w:szCs w:val="28"/>
          <w:vertAlign w:val="superscript"/>
        </w:rPr>
        <w:t>2</w:t>
      </w:r>
      <w:r>
        <w:rPr>
          <w:szCs w:val="28"/>
        </w:rPr>
        <w:t>)содействие развитию массового спорта, спорта высших достижений;</w:t>
      </w:r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t>4</w:t>
      </w:r>
      <w:r>
        <w:rPr>
          <w:szCs w:val="28"/>
          <w:vertAlign w:val="superscript"/>
        </w:rPr>
        <w:t>3</w:t>
      </w:r>
      <w:r>
        <w:rPr>
          <w:szCs w:val="28"/>
        </w:rPr>
        <w:t>)содействие развитию профессионального спорта путем предоставления государственной поддержки физкультурно-спортивным организациям, основным видом деятельности которых является развитие профессионального спорта;</w:t>
      </w:r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t>4</w:t>
      </w:r>
      <w:r>
        <w:rPr>
          <w:szCs w:val="28"/>
          <w:vertAlign w:val="superscript"/>
        </w:rPr>
        <w:t>4</w:t>
      </w:r>
      <w:r>
        <w:rPr>
          <w:szCs w:val="28"/>
        </w:rPr>
        <w:t xml:space="preserve">)содействие в осуществлении мероприятий по подготовке спортивных сборных команд Приморского края к всероссийским, межрегиональным и </w:t>
      </w:r>
      <w:proofErr w:type="gramStart"/>
      <w:r>
        <w:rPr>
          <w:szCs w:val="28"/>
        </w:rPr>
        <w:t>региональным официальным</w:t>
      </w:r>
      <w:proofErr w:type="gramEnd"/>
      <w:r>
        <w:rPr>
          <w:szCs w:val="28"/>
        </w:rPr>
        <w:t xml:space="preserve"> спортивным мероприятиям и по участию в них, в том числе путем предоставления государственной поддержки региональным спортивным федерациям в соответствии Федеральным законом и нормативными правовыми актами Приморского края;";</w:t>
      </w:r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t>пункт 5 изложить в следующей редакции:</w:t>
      </w:r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t>"5)присвоение спортивных разрядов и квалификационных категорий спортивных судей в соответствии со статьей 22 Федерального закона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t>дополнить пунктами 9</w:t>
      </w:r>
      <w:r>
        <w:rPr>
          <w:szCs w:val="28"/>
          <w:vertAlign w:val="superscript"/>
        </w:rPr>
        <w:t>2</w:t>
      </w:r>
      <w:r>
        <w:rPr>
          <w:szCs w:val="28"/>
        </w:rPr>
        <w:t>-9</w:t>
      </w:r>
      <w:r>
        <w:rPr>
          <w:szCs w:val="28"/>
          <w:vertAlign w:val="superscript"/>
        </w:rPr>
        <w:t>5</w:t>
      </w:r>
      <w:r>
        <w:rPr>
          <w:szCs w:val="28"/>
        </w:rPr>
        <w:t xml:space="preserve"> следующего содержания:</w:t>
      </w:r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lastRenderedPageBreak/>
        <w:t>"9</w:t>
      </w:r>
      <w:r>
        <w:rPr>
          <w:szCs w:val="28"/>
          <w:vertAlign w:val="superscript"/>
        </w:rPr>
        <w:t>2</w:t>
      </w:r>
      <w:r>
        <w:rPr>
          <w:szCs w:val="28"/>
        </w:rPr>
        <w:t>)участие в обеспечении подготовки спортивного резерва для спортивных сборных команд Российской Федерации;</w:t>
      </w:r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t>9</w:t>
      </w:r>
      <w:r>
        <w:rPr>
          <w:szCs w:val="28"/>
          <w:vertAlign w:val="superscript"/>
        </w:rPr>
        <w:t>3</w:t>
      </w:r>
      <w:r>
        <w:rPr>
          <w:szCs w:val="28"/>
        </w:rPr>
        <w:t>)методическое обеспечение организаций, осуществляющих спортивную подготовку;</w:t>
      </w:r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t>9</w:t>
      </w:r>
      <w:r>
        <w:rPr>
          <w:szCs w:val="28"/>
          <w:vertAlign w:val="superscript"/>
        </w:rPr>
        <w:t>4</w:t>
      </w:r>
      <w:r>
        <w:rPr>
          <w:szCs w:val="28"/>
        </w:rPr>
        <w:t>)координация деятельности физкультурно-спортивных организаций по подготовке спортивного резерва для спортивных сборных команд Приморского края и участию спортивных сборных команд Приморского края в межрегиональных и во всероссийских спортивных соревнованиях;</w:t>
      </w:r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t>9</w:t>
      </w:r>
      <w:r>
        <w:rPr>
          <w:szCs w:val="28"/>
          <w:vertAlign w:val="superscript"/>
        </w:rPr>
        <w:t>5</w:t>
      </w:r>
      <w:r>
        <w:rPr>
          <w:szCs w:val="28"/>
        </w:rPr>
        <w:t>)создание условий для осуществления инновационной и экспериментальной деятельности в области физической культуры и спорта на территории Приморского края и внедрения достигнутых результатов в практику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t>пункты 13-14 признать утратившими силу;</w:t>
      </w:r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2:</w:t>
      </w:r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t>пункт 1 признать утратившим силу;</w:t>
      </w:r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t>пункт 4 изложить в следующей редакции:</w:t>
      </w:r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t>"4)оказывать содействие развитию школьного спорта, студенческого спорта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t xml:space="preserve">2)пункт 6 части 1 статьи 5 дополнить словами ", в том числе </w:t>
      </w:r>
      <w:proofErr w:type="gramStart"/>
      <w:r>
        <w:rPr>
          <w:szCs w:val="28"/>
        </w:rPr>
        <w:t>предусмотренных</w:t>
      </w:r>
      <w:proofErr w:type="gramEnd"/>
      <w:r>
        <w:rPr>
          <w:szCs w:val="28"/>
        </w:rPr>
        <w:t xml:space="preserve"> Федеральным законом";</w:t>
      </w:r>
    </w:p>
    <w:p w:rsidR="001B4914" w:rsidRDefault="001B4914" w:rsidP="001B4914">
      <w:pPr>
        <w:ind w:firstLine="696"/>
        <w:rPr>
          <w:szCs w:val="28"/>
        </w:rPr>
      </w:pPr>
      <w:r>
        <w:rPr>
          <w:szCs w:val="28"/>
        </w:rPr>
        <w:t>3)в статье 6</w:t>
      </w:r>
      <w:r>
        <w:rPr>
          <w:szCs w:val="28"/>
          <w:vertAlign w:val="superscript"/>
        </w:rPr>
        <w:t>2</w:t>
      </w:r>
      <w:r>
        <w:rPr>
          <w:szCs w:val="28"/>
        </w:rPr>
        <w:t>:</w:t>
      </w:r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4 части 1 дополнить словами ", в том числе получать поддержку за счет средств краевого бюджета в порядке, установленном Администрацией Приморского края";</w:t>
      </w:r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2:</w:t>
      </w:r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t xml:space="preserve">пункт 1 дополнить словами "в рамках </w:t>
      </w:r>
      <w:proofErr w:type="gramStart"/>
      <w:r>
        <w:rPr>
          <w:szCs w:val="28"/>
        </w:rPr>
        <w:t>реализации программ развития соответствующих видов спорта</w:t>
      </w:r>
      <w:proofErr w:type="gramEnd"/>
      <w:r>
        <w:rPr>
          <w:szCs w:val="28"/>
        </w:rPr>
        <w:t xml:space="preserve"> в Приморском крае";</w:t>
      </w:r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t>пункт 5 после слов "соответствующих видов спорта" дополнить словами "в Приморском крае";</w:t>
      </w:r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t>4)в статье 9:</w:t>
      </w:r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2 части 1 признать утратившим силу;</w:t>
      </w:r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2 части 2 признать утратившим силу;</w:t>
      </w:r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асти 3-4 признать утратившими силу;</w:t>
      </w:r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t>5)дополнить статьей 9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t>"СТАТЬЯ 9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. ПРОФЕССИОНАЛЬНЫЙ СПОРТ </w:t>
      </w:r>
    </w:p>
    <w:p w:rsidR="001B4914" w:rsidRDefault="001B4914" w:rsidP="001B4914">
      <w:pPr>
        <w:ind w:left="1418" w:firstLine="850"/>
        <w:jc w:val="both"/>
        <w:rPr>
          <w:szCs w:val="28"/>
        </w:rPr>
      </w:pPr>
      <w:r>
        <w:rPr>
          <w:szCs w:val="28"/>
        </w:rPr>
        <w:t xml:space="preserve">  В ПРИМОРСКОМ КРАЕ</w:t>
      </w:r>
    </w:p>
    <w:p w:rsidR="001B4914" w:rsidRDefault="001B4914" w:rsidP="001B4914">
      <w:pPr>
        <w:ind w:left="1418" w:firstLine="850"/>
        <w:jc w:val="both"/>
        <w:rPr>
          <w:szCs w:val="28"/>
        </w:rPr>
      </w:pPr>
    </w:p>
    <w:p w:rsidR="001B4914" w:rsidRDefault="001B4914" w:rsidP="001B4914">
      <w:pPr>
        <w:ind w:firstLine="709"/>
        <w:jc w:val="both"/>
        <w:rPr>
          <w:szCs w:val="28"/>
        </w:rPr>
      </w:pPr>
      <w:r>
        <w:rPr>
          <w:szCs w:val="28"/>
        </w:rPr>
        <w:t xml:space="preserve">1.Профессиональный спорт от имени Приморского края представляют физкультурно-спортивные организации, основным видом деятельности которых </w:t>
      </w:r>
      <w:proofErr w:type="gramStart"/>
      <w:r>
        <w:rPr>
          <w:szCs w:val="28"/>
        </w:rPr>
        <w:t>является развитие профессионального спорта и спортивные команды которых участвуют</w:t>
      </w:r>
      <w:proofErr w:type="gramEnd"/>
      <w:r>
        <w:rPr>
          <w:szCs w:val="28"/>
        </w:rPr>
        <w:t xml:space="preserve"> от имени Приморского края в спортивных соревнованиях.</w:t>
      </w:r>
    </w:p>
    <w:p w:rsidR="001B4914" w:rsidRDefault="001B4914" w:rsidP="001B4914">
      <w:pPr>
        <w:ind w:firstLine="709"/>
        <w:jc w:val="both"/>
        <w:rPr>
          <w:szCs w:val="28"/>
        </w:rPr>
      </w:pPr>
      <w:r>
        <w:rPr>
          <w:szCs w:val="28"/>
        </w:rPr>
        <w:t xml:space="preserve">2.Органы государственной власти Приморского края содействуют развитию профессионального спорта в Приморском крае путем оказания </w:t>
      </w:r>
      <w:r>
        <w:rPr>
          <w:szCs w:val="28"/>
        </w:rPr>
        <w:lastRenderedPageBreak/>
        <w:t>поддержки организациям, указанным в части 1 настоящей статьи, осуществляемой посредством:</w:t>
      </w:r>
    </w:p>
    <w:p w:rsidR="001B4914" w:rsidRDefault="001B4914" w:rsidP="001B4914">
      <w:pPr>
        <w:ind w:firstLine="709"/>
        <w:jc w:val="both"/>
        <w:rPr>
          <w:szCs w:val="28"/>
        </w:rPr>
      </w:pPr>
      <w:r>
        <w:rPr>
          <w:szCs w:val="28"/>
        </w:rPr>
        <w:t>1)предоставления субсидии из краевого бюджета на возмещение части затрат, связанных с подготовкой спортивных команд физкультурно-спортивных организаций к спортивным соревнованиям и участием в них от имени Приморского края;</w:t>
      </w:r>
    </w:p>
    <w:p w:rsidR="001B4914" w:rsidRDefault="001B4914" w:rsidP="001B4914">
      <w:pPr>
        <w:ind w:firstLine="709"/>
        <w:jc w:val="both"/>
        <w:rPr>
          <w:szCs w:val="28"/>
        </w:rPr>
      </w:pPr>
      <w:r>
        <w:rPr>
          <w:szCs w:val="28"/>
        </w:rPr>
        <w:t>2)передачи спортивных сооружений, являющихся собственностью Приморского края, в безвозмездное пользование или долгосрочную аренду на льготных условиях в соответствии с действующим законодательством.</w:t>
      </w:r>
    </w:p>
    <w:p w:rsidR="001B4914" w:rsidRDefault="001B4914" w:rsidP="001B4914">
      <w:pPr>
        <w:ind w:firstLine="709"/>
        <w:jc w:val="both"/>
        <w:rPr>
          <w:szCs w:val="28"/>
        </w:rPr>
      </w:pPr>
      <w:r>
        <w:rPr>
          <w:szCs w:val="28"/>
        </w:rPr>
        <w:t>3.Субсидии, предусмотренные пунктом 1 части 2 настоящей статьи, предоставляются в порядке, установленном Администрацией Приморского края.</w:t>
      </w:r>
    </w:p>
    <w:p w:rsidR="001B4914" w:rsidRDefault="001B4914" w:rsidP="001B4914">
      <w:pPr>
        <w:ind w:firstLine="709"/>
        <w:jc w:val="both"/>
        <w:rPr>
          <w:szCs w:val="28"/>
        </w:rPr>
      </w:pPr>
      <w:r>
        <w:rPr>
          <w:szCs w:val="28"/>
        </w:rPr>
        <w:t xml:space="preserve">4.Поддержка, предусмотренная частью 2 настоящей статьи, оказывается в рамках </w:t>
      </w:r>
      <w:proofErr w:type="gramStart"/>
      <w:r>
        <w:rPr>
          <w:szCs w:val="28"/>
        </w:rPr>
        <w:t>реализации государственных программ развития физической культуры</w:t>
      </w:r>
      <w:proofErr w:type="gramEnd"/>
      <w:r>
        <w:rPr>
          <w:szCs w:val="28"/>
        </w:rPr>
        <w:t xml:space="preserve"> и спорта.".</w:t>
      </w:r>
    </w:p>
    <w:p w:rsidR="001B4914" w:rsidRDefault="001B4914" w:rsidP="001B4914">
      <w:pPr>
        <w:ind w:firstLine="709"/>
        <w:jc w:val="both"/>
        <w:rPr>
          <w:szCs w:val="28"/>
        </w:rPr>
      </w:pPr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t>СТАТЬЯ 2.</w:t>
      </w:r>
    </w:p>
    <w:p w:rsidR="001B4914" w:rsidRDefault="001B4914" w:rsidP="001B4914">
      <w:pPr>
        <w:ind w:firstLine="696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1B4914" w:rsidRDefault="001B4914" w:rsidP="001B4914">
      <w:pPr>
        <w:ind w:firstLine="696"/>
        <w:jc w:val="both"/>
        <w:rPr>
          <w:szCs w:val="28"/>
        </w:rPr>
      </w:pPr>
    </w:p>
    <w:p w:rsidR="001B4914" w:rsidRDefault="001B4914" w:rsidP="001B4914">
      <w:pPr>
        <w:ind w:firstLine="696"/>
        <w:jc w:val="both"/>
        <w:rPr>
          <w:szCs w:val="28"/>
        </w:rPr>
      </w:pPr>
    </w:p>
    <w:p w:rsidR="001B4914" w:rsidRDefault="001B4914" w:rsidP="001B4914">
      <w:pPr>
        <w:ind w:firstLine="696"/>
        <w:jc w:val="both"/>
        <w:rPr>
          <w:szCs w:val="28"/>
        </w:rPr>
      </w:pPr>
    </w:p>
    <w:p w:rsidR="001B4914" w:rsidRDefault="001B4914" w:rsidP="001B4914">
      <w:pPr>
        <w:jc w:val="both"/>
        <w:rPr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В.В. Миклушевский</w:t>
      </w:r>
    </w:p>
    <w:p w:rsidR="001862BB" w:rsidRDefault="001862BB" w:rsidP="001B4914">
      <w:pPr>
        <w:jc w:val="both"/>
        <w:rPr>
          <w:szCs w:val="28"/>
        </w:rPr>
      </w:pPr>
    </w:p>
    <w:p w:rsidR="001862BB" w:rsidRDefault="001862BB" w:rsidP="001862B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Владивосток</w:t>
      </w:r>
    </w:p>
    <w:p w:rsidR="001862BB" w:rsidRDefault="001862BB" w:rsidP="001862B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6 октября 2015 года</w:t>
      </w:r>
    </w:p>
    <w:p w:rsidR="001862BB" w:rsidRDefault="001862BB" w:rsidP="001862BB">
      <w:pPr>
        <w:autoSpaceDE w:val="0"/>
        <w:autoSpaceDN w:val="0"/>
        <w:adjustRightInd w:val="0"/>
      </w:pPr>
      <w:r>
        <w:rPr>
          <w:szCs w:val="28"/>
        </w:rPr>
        <w:t>№ 682-КЗ</w:t>
      </w:r>
    </w:p>
    <w:p w:rsidR="001862BB" w:rsidRDefault="001862BB" w:rsidP="001B4914">
      <w:pPr>
        <w:jc w:val="both"/>
        <w:rPr>
          <w:szCs w:val="28"/>
        </w:rPr>
      </w:pPr>
      <w:bookmarkStart w:id="0" w:name="_GoBack"/>
      <w:bookmarkEnd w:id="0"/>
    </w:p>
    <w:p w:rsidR="00BE0544" w:rsidRDefault="00BE0544" w:rsidP="001B4914">
      <w:pPr>
        <w:jc w:val="center"/>
      </w:pPr>
    </w:p>
    <w:sectPr w:rsidR="00BE0544" w:rsidSect="0049329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5F7" w:rsidRDefault="006D35F7">
      <w:r>
        <w:separator/>
      </w:r>
    </w:p>
  </w:endnote>
  <w:endnote w:type="continuationSeparator" w:id="0">
    <w:p w:rsidR="006D35F7" w:rsidRDefault="006D3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5F7" w:rsidRDefault="006D35F7">
      <w:r>
        <w:separator/>
      </w:r>
    </w:p>
  </w:footnote>
  <w:footnote w:type="continuationSeparator" w:id="0">
    <w:p w:rsidR="006D35F7" w:rsidRDefault="006D35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91F" w:rsidRDefault="00F4491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862BB">
      <w:rPr>
        <w:noProof/>
      </w:rPr>
      <w:t>3</w:t>
    </w:r>
    <w:r>
      <w:fldChar w:fldCharType="end"/>
    </w:r>
  </w:p>
  <w:p w:rsidR="00F4491F" w:rsidRDefault="00F4491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91F"/>
    <w:rsid w:val="0003291F"/>
    <w:rsid w:val="00100013"/>
    <w:rsid w:val="00107F45"/>
    <w:rsid w:val="00146DFD"/>
    <w:rsid w:val="001862BB"/>
    <w:rsid w:val="0019393E"/>
    <w:rsid w:val="001B4914"/>
    <w:rsid w:val="00246DA5"/>
    <w:rsid w:val="00283CF4"/>
    <w:rsid w:val="0028404D"/>
    <w:rsid w:val="002E6E82"/>
    <w:rsid w:val="003424A4"/>
    <w:rsid w:val="00380EE1"/>
    <w:rsid w:val="003B26E7"/>
    <w:rsid w:val="0047435B"/>
    <w:rsid w:val="0049329A"/>
    <w:rsid w:val="004978A3"/>
    <w:rsid w:val="00514662"/>
    <w:rsid w:val="005A2827"/>
    <w:rsid w:val="005A5E62"/>
    <w:rsid w:val="005E6CCE"/>
    <w:rsid w:val="006542A9"/>
    <w:rsid w:val="006738B9"/>
    <w:rsid w:val="006D35F7"/>
    <w:rsid w:val="006D63EA"/>
    <w:rsid w:val="00707FE1"/>
    <w:rsid w:val="00711471"/>
    <w:rsid w:val="0078645F"/>
    <w:rsid w:val="008214DA"/>
    <w:rsid w:val="008C4F79"/>
    <w:rsid w:val="008D6B2B"/>
    <w:rsid w:val="008F35D3"/>
    <w:rsid w:val="008F5D4A"/>
    <w:rsid w:val="0093663F"/>
    <w:rsid w:val="00943423"/>
    <w:rsid w:val="00972113"/>
    <w:rsid w:val="00972C86"/>
    <w:rsid w:val="00AB70F9"/>
    <w:rsid w:val="00AC31EC"/>
    <w:rsid w:val="00B14397"/>
    <w:rsid w:val="00BB0A9C"/>
    <w:rsid w:val="00BE0544"/>
    <w:rsid w:val="00BE3A7E"/>
    <w:rsid w:val="00C50036"/>
    <w:rsid w:val="00C97B57"/>
    <w:rsid w:val="00D04CF0"/>
    <w:rsid w:val="00D2404A"/>
    <w:rsid w:val="00D70105"/>
    <w:rsid w:val="00DF18E1"/>
    <w:rsid w:val="00E34273"/>
    <w:rsid w:val="00E60B2A"/>
    <w:rsid w:val="00ED692E"/>
    <w:rsid w:val="00F10DFC"/>
    <w:rsid w:val="00F23036"/>
    <w:rsid w:val="00F4491F"/>
    <w:rsid w:val="00F51998"/>
    <w:rsid w:val="00F56AB9"/>
    <w:rsid w:val="00F56B97"/>
    <w:rsid w:val="00FD1087"/>
    <w:rsid w:val="00FE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491F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F4491F"/>
    <w:rPr>
      <w:sz w:val="28"/>
    </w:rPr>
  </w:style>
  <w:style w:type="paragraph" w:customStyle="1" w:styleId="ConsPlusTitle">
    <w:name w:val="ConsPlusTitle"/>
    <w:rsid w:val="00107F4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6">
    <w:name w:val="Стиль в законе"/>
    <w:basedOn w:val="a"/>
    <w:rsid w:val="00D2404A"/>
    <w:pPr>
      <w:spacing w:before="120" w:line="360" w:lineRule="auto"/>
      <w:ind w:firstLine="851"/>
      <w:jc w:val="both"/>
    </w:pPr>
    <w:rPr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491F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F4491F"/>
    <w:rPr>
      <w:sz w:val="28"/>
    </w:rPr>
  </w:style>
  <w:style w:type="paragraph" w:customStyle="1" w:styleId="ConsPlusTitle">
    <w:name w:val="ConsPlusTitle"/>
    <w:rsid w:val="00107F4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6">
    <w:name w:val="Стиль в законе"/>
    <w:basedOn w:val="a"/>
    <w:rsid w:val="00D2404A"/>
    <w:pPr>
      <w:spacing w:before="120" w:line="360" w:lineRule="auto"/>
      <w:ind w:firstLine="851"/>
      <w:jc w:val="both"/>
    </w:pPr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2015-09-30T03:38:00Z</cp:lastPrinted>
  <dcterms:created xsi:type="dcterms:W3CDTF">2015-10-07T00:58:00Z</dcterms:created>
  <dcterms:modified xsi:type="dcterms:W3CDTF">2015-10-07T00:58:00Z</dcterms:modified>
</cp:coreProperties>
</file>