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864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56482C">
              <w:rPr>
                <w:szCs w:val="28"/>
              </w:rPr>
              <w:t>11</w:t>
            </w:r>
            <w:r w:rsidR="005F5A89">
              <w:rPr>
                <w:szCs w:val="28"/>
              </w:rPr>
              <w:t>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56482C" w:rsidP="00AD44CC">
            <w:pPr>
              <w:ind w:left="-108"/>
              <w:jc w:val="both"/>
              <w:rPr>
                <w:szCs w:val="28"/>
              </w:rPr>
            </w:pPr>
            <w:r>
              <w:t xml:space="preserve">Об </w:t>
            </w:r>
            <w:r>
              <w:rPr>
                <w:szCs w:val="28"/>
              </w:rPr>
              <w:t xml:space="preserve">обращении Законодательного Собрания Нижегородской области "К Председателю Правительства Российской Федерации Д.А. Медведеву о реализации норм Федерального закона "О </w:t>
            </w:r>
            <w:proofErr w:type="spellStart"/>
            <w:proofErr w:type="gram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ственном</w:t>
            </w:r>
            <w:proofErr w:type="spellEnd"/>
            <w:proofErr w:type="gramEnd"/>
            <w:r>
              <w:rPr>
                <w:szCs w:val="28"/>
              </w:rPr>
              <w:t xml:space="preserve"> оборонном заказе"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56482C" w:rsidRDefault="00393F26" w:rsidP="0056482C">
      <w:pPr>
        <w:jc w:val="both"/>
      </w:pPr>
      <w:r>
        <w:tab/>
      </w:r>
      <w:r w:rsidR="0056482C">
        <w:t xml:space="preserve">Рассмотрев и обсудив обращение Законодательного Собрания Нижегородской области "К Председателю Правительства Российской Федерации Д.А. Медведеву о реализации норм Федерального закона </w:t>
      </w:r>
      <w:r w:rsidR="0056482C">
        <w:br/>
      </w:r>
      <w:r w:rsidR="0056482C">
        <w:t>"О государственном оборонном заказе", Законодательное Собрание Приморского края</w:t>
      </w: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jc w:val="both"/>
        <w:rPr>
          <w:szCs w:val="24"/>
        </w:rPr>
      </w:pPr>
      <w:r>
        <w:rPr>
          <w:szCs w:val="24"/>
        </w:rPr>
        <w:tab/>
        <w:t>1.Поддержать обращение Законодательного Собрания Нижегородской области "К Председателю Правительства Российской Федерации Д.А. Медведеву о реализации норм Федерального закона "О государственном оборонном заказе".</w:t>
      </w: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jc w:val="both"/>
        <w:rPr>
          <w:szCs w:val="24"/>
        </w:rPr>
      </w:pPr>
      <w:r>
        <w:rPr>
          <w:szCs w:val="24"/>
        </w:rPr>
        <w:tab/>
        <w:t>2.Направить настоящее постановление Председателю Правительства Российской Федерации.</w:t>
      </w: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ind w:firstLine="708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jc w:val="both"/>
        <w:rPr>
          <w:szCs w:val="24"/>
        </w:rPr>
      </w:pPr>
    </w:p>
    <w:p w:rsidR="0056482C" w:rsidRDefault="0056482C" w:rsidP="0056482C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56482C" w:rsidRDefault="0056482C" w:rsidP="0056482C">
      <w:pPr>
        <w:jc w:val="both"/>
      </w:pPr>
      <w:r>
        <w:rPr>
          <w:szCs w:val="24"/>
        </w:rPr>
        <w:t>Законодательного Собрания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>
        <w:rPr>
          <w:szCs w:val="24"/>
        </w:rPr>
        <w:t xml:space="preserve">    </w:t>
      </w:r>
      <w:bookmarkStart w:id="0" w:name="_GoBack"/>
      <w:bookmarkEnd w:id="0"/>
      <w:r>
        <w:rPr>
          <w:szCs w:val="24"/>
        </w:rPr>
        <w:t>В.В. Горчаков</w:t>
      </w:r>
    </w:p>
    <w:p w:rsidR="0056482C" w:rsidRDefault="0056482C" w:rsidP="0056482C"/>
    <w:p w:rsidR="005F5A89" w:rsidRDefault="005F5A89" w:rsidP="0056482C"/>
    <w:p w:rsidR="00182AE3" w:rsidRDefault="00182AE3" w:rsidP="005F5A89"/>
    <w:p w:rsidR="00931FD6" w:rsidRPr="00951CA6" w:rsidRDefault="00931FD6" w:rsidP="00182AE3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82C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77A30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B06195"/>
    <w:rsid w:val="00B3543B"/>
    <w:rsid w:val="00B56179"/>
    <w:rsid w:val="00BA58C7"/>
    <w:rsid w:val="00BE5DB9"/>
    <w:rsid w:val="00BF30D3"/>
    <w:rsid w:val="00C20E8F"/>
    <w:rsid w:val="00CA7E54"/>
    <w:rsid w:val="00CE19DF"/>
    <w:rsid w:val="00CF0C29"/>
    <w:rsid w:val="00D02716"/>
    <w:rsid w:val="00D61122"/>
    <w:rsid w:val="00D84A8B"/>
    <w:rsid w:val="00DF01B2"/>
    <w:rsid w:val="00E93A7F"/>
    <w:rsid w:val="00EC0BF2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621B3-8CDA-415F-881F-171E1CA1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2015-09-30T04:11:00Z</cp:lastPrinted>
  <dcterms:created xsi:type="dcterms:W3CDTF">2015-09-30T04:30:00Z</dcterms:created>
  <dcterms:modified xsi:type="dcterms:W3CDTF">2015-09-30T04:31:00Z</dcterms:modified>
</cp:coreProperties>
</file>