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4915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75A4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6215AC">
              <w:rPr>
                <w:szCs w:val="28"/>
              </w:rPr>
              <w:t>108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B1EF9" w:rsidRDefault="007007D9" w:rsidP="00537565">
            <w:pPr>
              <w:ind w:left="-108"/>
              <w:jc w:val="both"/>
              <w:rPr>
                <w:szCs w:val="28"/>
              </w:rPr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6215AC">
              <w:rPr>
                <w:szCs w:val="28"/>
              </w:rPr>
              <w:t>досрочном прекращении полномочий</w:t>
            </w:r>
            <w:r w:rsidR="006215AC" w:rsidRPr="009B1C56">
              <w:rPr>
                <w:szCs w:val="28"/>
              </w:rPr>
              <w:t xml:space="preserve"> представителя общественности в </w:t>
            </w:r>
            <w:proofErr w:type="spellStart"/>
            <w:proofErr w:type="gramStart"/>
            <w:r w:rsidR="006215AC" w:rsidRPr="009B1C56">
              <w:rPr>
                <w:szCs w:val="28"/>
              </w:rPr>
              <w:t>квалифи</w:t>
            </w:r>
            <w:r w:rsidR="006215AC">
              <w:rPr>
                <w:szCs w:val="28"/>
              </w:rPr>
              <w:t>-</w:t>
            </w:r>
            <w:r w:rsidR="006215AC" w:rsidRPr="009B1C56">
              <w:rPr>
                <w:szCs w:val="28"/>
              </w:rPr>
              <w:t>кационн</w:t>
            </w:r>
            <w:r w:rsidR="006215AC">
              <w:rPr>
                <w:szCs w:val="28"/>
              </w:rPr>
              <w:t>ой</w:t>
            </w:r>
            <w:proofErr w:type="spellEnd"/>
            <w:proofErr w:type="gramEnd"/>
            <w:r w:rsidR="006215AC" w:rsidRPr="009B1C56">
              <w:rPr>
                <w:szCs w:val="28"/>
              </w:rPr>
              <w:t xml:space="preserve"> коллеги</w:t>
            </w:r>
            <w:r w:rsidR="006215AC">
              <w:rPr>
                <w:szCs w:val="28"/>
              </w:rPr>
              <w:t>и</w:t>
            </w:r>
            <w:r w:rsidR="006215AC" w:rsidRPr="009B1C56">
              <w:rPr>
                <w:szCs w:val="28"/>
              </w:rPr>
              <w:t xml:space="preserve"> судей Приморского края</w:t>
            </w:r>
            <w:r w:rsidR="006215AC">
              <w:rPr>
                <w:szCs w:val="28"/>
              </w:rPr>
              <w:t xml:space="preserve"> </w:t>
            </w:r>
            <w:proofErr w:type="spellStart"/>
            <w:r w:rsidR="006215AC">
              <w:rPr>
                <w:szCs w:val="28"/>
              </w:rPr>
              <w:t>Гапиенко</w:t>
            </w:r>
            <w:proofErr w:type="spellEnd"/>
            <w:r w:rsidR="006215AC">
              <w:rPr>
                <w:szCs w:val="28"/>
              </w:rPr>
              <w:t xml:space="preserve"> Е.А.</w:t>
            </w:r>
          </w:p>
          <w:p w:rsidR="00537565" w:rsidRPr="00AC2564" w:rsidRDefault="00537565" w:rsidP="00537565">
            <w:pPr>
              <w:ind w:left="-108"/>
              <w:jc w:val="both"/>
            </w:pPr>
          </w:p>
        </w:tc>
      </w:tr>
    </w:tbl>
    <w:p w:rsidR="006215AC" w:rsidRDefault="00393F26" w:rsidP="006215AC">
      <w:pPr>
        <w:jc w:val="both"/>
      </w:pPr>
      <w:r>
        <w:tab/>
      </w:r>
      <w:r w:rsidR="006215AC">
        <w:t>В соответствии со статьей 8 Федерального закона "Об органах судейского сообщества в Российской Федерации" Законодательное Собрание Приморского края</w:t>
      </w:r>
    </w:p>
    <w:p w:rsidR="006215AC" w:rsidRDefault="006215AC" w:rsidP="006215AC">
      <w:pPr>
        <w:jc w:val="both"/>
      </w:pPr>
    </w:p>
    <w:p w:rsidR="006215AC" w:rsidRDefault="006215AC" w:rsidP="006215AC">
      <w:r>
        <w:t>ПОСТАНОВЛЯЕТ:</w:t>
      </w:r>
    </w:p>
    <w:p w:rsidR="006215AC" w:rsidRDefault="006215AC" w:rsidP="006215AC"/>
    <w:p w:rsidR="006215AC" w:rsidRDefault="006215AC" w:rsidP="006215AC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1.Прекратить досрочно полномочия представителя общественности </w:t>
      </w:r>
      <w:r>
        <w:br/>
      </w:r>
      <w:bookmarkStart w:id="0" w:name="_GoBack"/>
      <w:bookmarkEnd w:id="0"/>
      <w:r>
        <w:t xml:space="preserve">в квалификационной коллегии судей Приморского края </w:t>
      </w:r>
      <w:proofErr w:type="spellStart"/>
      <w:r>
        <w:t>Гапиенко</w:t>
      </w:r>
      <w:proofErr w:type="spellEnd"/>
      <w:r>
        <w:t xml:space="preserve"> Елены Александровны на основании ее письменного заявления. </w:t>
      </w:r>
    </w:p>
    <w:p w:rsidR="006215AC" w:rsidRDefault="006215AC" w:rsidP="006215A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215AC" w:rsidRDefault="006215AC" w:rsidP="006215A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31956">
        <w:rPr>
          <w:rFonts w:ascii="Times New Roman" w:hAnsi="Times New Roman" w:cs="Times New Roman"/>
          <w:sz w:val="28"/>
          <w:szCs w:val="28"/>
        </w:rPr>
        <w:t xml:space="preserve">2.Настоящее постановление вступает в силу </w:t>
      </w:r>
      <w:r w:rsidRPr="009208C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 дня его принятия.</w:t>
      </w:r>
    </w:p>
    <w:p w:rsidR="006215AC" w:rsidRDefault="006215AC" w:rsidP="006215A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215AC" w:rsidRDefault="006215AC" w:rsidP="006215A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215AC" w:rsidRDefault="006215AC" w:rsidP="006215A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215AC" w:rsidRDefault="006215AC" w:rsidP="006215A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6215AC" w:rsidRPr="00431956" w:rsidRDefault="006215AC" w:rsidP="006215A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В.В. Горчаков</w:t>
      </w:r>
    </w:p>
    <w:p w:rsidR="00656AEC" w:rsidRPr="006215AC" w:rsidRDefault="00656AEC" w:rsidP="006215AC">
      <w:pPr>
        <w:jc w:val="both"/>
      </w:pPr>
    </w:p>
    <w:sectPr w:rsidR="00656AEC" w:rsidRPr="006215A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30B5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B463D"/>
    <w:rsid w:val="000D628E"/>
    <w:rsid w:val="000E5228"/>
    <w:rsid w:val="00123119"/>
    <w:rsid w:val="00123308"/>
    <w:rsid w:val="00130854"/>
    <w:rsid w:val="00143FA6"/>
    <w:rsid w:val="00155A72"/>
    <w:rsid w:val="00155F7F"/>
    <w:rsid w:val="00156491"/>
    <w:rsid w:val="001603BA"/>
    <w:rsid w:val="00175A40"/>
    <w:rsid w:val="00182AE3"/>
    <w:rsid w:val="001901F4"/>
    <w:rsid w:val="00205691"/>
    <w:rsid w:val="0023199D"/>
    <w:rsid w:val="002778BE"/>
    <w:rsid w:val="00287D91"/>
    <w:rsid w:val="00293370"/>
    <w:rsid w:val="00296B0C"/>
    <w:rsid w:val="002D36DB"/>
    <w:rsid w:val="00324E9B"/>
    <w:rsid w:val="0032701B"/>
    <w:rsid w:val="003325F4"/>
    <w:rsid w:val="0036368C"/>
    <w:rsid w:val="00391A46"/>
    <w:rsid w:val="00392E21"/>
    <w:rsid w:val="00393F26"/>
    <w:rsid w:val="003A4293"/>
    <w:rsid w:val="003B703C"/>
    <w:rsid w:val="003C2026"/>
    <w:rsid w:val="004173DD"/>
    <w:rsid w:val="00462BCB"/>
    <w:rsid w:val="004647CC"/>
    <w:rsid w:val="004869F2"/>
    <w:rsid w:val="004B69FA"/>
    <w:rsid w:val="004D1A01"/>
    <w:rsid w:val="00500352"/>
    <w:rsid w:val="00514EA0"/>
    <w:rsid w:val="00526C50"/>
    <w:rsid w:val="00537565"/>
    <w:rsid w:val="00561B3F"/>
    <w:rsid w:val="0056482C"/>
    <w:rsid w:val="005936A9"/>
    <w:rsid w:val="005A0A37"/>
    <w:rsid w:val="005A6019"/>
    <w:rsid w:val="005B1EF9"/>
    <w:rsid w:val="005B7281"/>
    <w:rsid w:val="005E6130"/>
    <w:rsid w:val="005F5A89"/>
    <w:rsid w:val="006215AC"/>
    <w:rsid w:val="006276C0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3135D"/>
    <w:rsid w:val="00743A7B"/>
    <w:rsid w:val="00773747"/>
    <w:rsid w:val="007824A1"/>
    <w:rsid w:val="00793499"/>
    <w:rsid w:val="007B48E7"/>
    <w:rsid w:val="007B5289"/>
    <w:rsid w:val="00834BC3"/>
    <w:rsid w:val="00835A0E"/>
    <w:rsid w:val="0084697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0BA6"/>
    <w:rsid w:val="009959AC"/>
    <w:rsid w:val="009A6555"/>
    <w:rsid w:val="009A7B65"/>
    <w:rsid w:val="009B6B2C"/>
    <w:rsid w:val="009C06BA"/>
    <w:rsid w:val="009C265D"/>
    <w:rsid w:val="009E2273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436CA"/>
    <w:rsid w:val="00B56179"/>
    <w:rsid w:val="00B728F5"/>
    <w:rsid w:val="00BA58C7"/>
    <w:rsid w:val="00BC335E"/>
    <w:rsid w:val="00BE5DB9"/>
    <w:rsid w:val="00BF30D3"/>
    <w:rsid w:val="00C20E8F"/>
    <w:rsid w:val="00C632F2"/>
    <w:rsid w:val="00CA7E54"/>
    <w:rsid w:val="00CE19DF"/>
    <w:rsid w:val="00CF0C29"/>
    <w:rsid w:val="00D02716"/>
    <w:rsid w:val="00D15AED"/>
    <w:rsid w:val="00D26E9D"/>
    <w:rsid w:val="00D61122"/>
    <w:rsid w:val="00D818F2"/>
    <w:rsid w:val="00D84A8B"/>
    <w:rsid w:val="00DA1E54"/>
    <w:rsid w:val="00DC6CCF"/>
    <w:rsid w:val="00DF01B2"/>
    <w:rsid w:val="00E06775"/>
    <w:rsid w:val="00E216CE"/>
    <w:rsid w:val="00E36040"/>
    <w:rsid w:val="00E41A2F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57A1"/>
    <w:rsid w:val="00FB75B0"/>
    <w:rsid w:val="00FE0EE6"/>
    <w:rsid w:val="00FF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06550-8F4F-426A-A753-D5C30711A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76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2015-09-30T06:08:00Z</cp:lastPrinted>
  <dcterms:created xsi:type="dcterms:W3CDTF">2015-09-30T06:13:00Z</dcterms:created>
  <dcterms:modified xsi:type="dcterms:W3CDTF">2015-09-30T06:14:00Z</dcterms:modified>
</cp:coreProperties>
</file>