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123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6D0F6E">
              <w:rPr>
                <w:szCs w:val="28"/>
              </w:rPr>
              <w:t>10</w:t>
            </w:r>
            <w:r w:rsidR="00E06775">
              <w:rPr>
                <w:szCs w:val="28"/>
              </w:rPr>
              <w:t>7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9A6555" w:rsidP="00AD44CC">
            <w:pPr>
              <w:ind w:left="-108"/>
              <w:jc w:val="both"/>
              <w:rPr>
                <w:szCs w:val="28"/>
              </w:rPr>
            </w:pPr>
            <w:r>
              <w:t xml:space="preserve">Об </w:t>
            </w:r>
            <w:r w:rsidR="00E06775" w:rsidRPr="005601F6">
              <w:t xml:space="preserve">обращении Законодательного Собрания Приморского края                       к Председателю Государственной Думы Федерального Собрания Российской Федерации Нарышкину С.Е. по вопросу внесения изменений в </w:t>
            </w:r>
            <w:r w:rsidR="00E06775">
              <w:t>Лесной кодекс Российской Федерации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E06775" w:rsidRDefault="00393F26" w:rsidP="00E06775">
      <w:pPr>
        <w:jc w:val="both"/>
      </w:pPr>
      <w:r>
        <w:tab/>
      </w:r>
      <w:r w:rsidR="00E06775">
        <w:t>Законодательное Собрание Приморского края</w:t>
      </w:r>
    </w:p>
    <w:p w:rsidR="00E06775" w:rsidRDefault="00E06775" w:rsidP="00E06775"/>
    <w:p w:rsidR="00E06775" w:rsidRDefault="00E06775" w:rsidP="00E06775">
      <w:r>
        <w:t>ПОСТАНОВЛЯЕТ:</w:t>
      </w:r>
    </w:p>
    <w:p w:rsidR="00E06775" w:rsidRDefault="00E06775" w:rsidP="00E06775"/>
    <w:p w:rsidR="00E06775" w:rsidRDefault="00E06775" w:rsidP="00E06775">
      <w:pPr>
        <w:ind w:firstLine="709"/>
        <w:jc w:val="both"/>
      </w:pPr>
      <w:r>
        <w:t>1.Принять обращение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Лесной кодекс Российской Федерации (прилагается).</w:t>
      </w:r>
    </w:p>
    <w:p w:rsidR="00E06775" w:rsidRDefault="00E06775" w:rsidP="00E06775">
      <w:pPr>
        <w:ind w:firstLine="709"/>
      </w:pPr>
    </w:p>
    <w:p w:rsidR="00E06775" w:rsidRDefault="00E06775" w:rsidP="00E06775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E06775" w:rsidRDefault="00E06775" w:rsidP="00E06775">
      <w:pPr>
        <w:ind w:firstLine="709"/>
      </w:pPr>
    </w:p>
    <w:p w:rsidR="00E06775" w:rsidRDefault="00E06775" w:rsidP="00E06775">
      <w:pPr>
        <w:ind w:firstLine="709"/>
      </w:pPr>
      <w:r>
        <w:t>3.Настоящее постановление вступает в силу со дня его принятия.</w:t>
      </w:r>
    </w:p>
    <w:p w:rsidR="00E06775" w:rsidRDefault="00E06775" w:rsidP="00E06775"/>
    <w:p w:rsidR="00E06775" w:rsidRDefault="00E06775" w:rsidP="00E06775"/>
    <w:p w:rsidR="00E06775" w:rsidRDefault="00E06775" w:rsidP="00E06775"/>
    <w:p w:rsidR="00E06775" w:rsidRDefault="00E06775" w:rsidP="00E06775">
      <w:r>
        <w:t>Председатель</w:t>
      </w:r>
    </w:p>
    <w:p w:rsidR="00E06775" w:rsidRDefault="00E06775" w:rsidP="00E06775">
      <w:r>
        <w:t xml:space="preserve">Законодательного Собрания                                                    </w:t>
      </w:r>
      <w:r>
        <w:t xml:space="preserve"> </w:t>
      </w:r>
      <w:bookmarkStart w:id="0" w:name="_GoBack"/>
      <w:bookmarkEnd w:id="0"/>
      <w:r>
        <w:t xml:space="preserve">       В.В. Горчаков</w:t>
      </w:r>
    </w:p>
    <w:p w:rsidR="00656AEC" w:rsidRPr="00656AEC" w:rsidRDefault="00656AEC" w:rsidP="00E06775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775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C6CCF"/>
    <w:rsid w:val="00DF01B2"/>
    <w:rsid w:val="00E06775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F819B-EB5A-4F16-AD6A-7A1B2006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90</Words>
  <Characters>880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2015-09-30T05:13:00Z</cp:lastPrinted>
  <dcterms:created xsi:type="dcterms:W3CDTF">2015-09-30T05:13:00Z</dcterms:created>
  <dcterms:modified xsi:type="dcterms:W3CDTF">2015-09-30T05:14:00Z</dcterms:modified>
</cp:coreProperties>
</file>