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114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6D0F6E">
              <w:rPr>
                <w:szCs w:val="28"/>
              </w:rPr>
              <w:t>10</w:t>
            </w:r>
            <w:r w:rsidR="009A6555">
              <w:rPr>
                <w:szCs w:val="28"/>
              </w:rPr>
              <w:t>6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9A6555" w:rsidP="00AD44CC">
            <w:pPr>
              <w:ind w:left="-108"/>
              <w:jc w:val="both"/>
              <w:rPr>
                <w:szCs w:val="28"/>
              </w:rPr>
            </w:pPr>
            <w:r>
              <w:t xml:space="preserve">Об </w:t>
            </w:r>
            <w:r w:rsidRPr="009A6555">
              <w:t>обращении Верховного Совета Республики Хакасия к Председателю Правительства Российской  Федерации</w:t>
            </w:r>
            <w:r w:rsidRPr="009A6555">
              <w:br/>
              <w:t xml:space="preserve">Д.А. Медведеву по вопросу установления ограничений на розничную продажу </w:t>
            </w:r>
            <w:proofErr w:type="spellStart"/>
            <w:proofErr w:type="gramStart"/>
            <w:r w:rsidRPr="009A6555">
              <w:t>несовершен-нолетним</w:t>
            </w:r>
            <w:proofErr w:type="spellEnd"/>
            <w:proofErr w:type="gramEnd"/>
            <w:r w:rsidRPr="009A6555">
              <w:t xml:space="preserve"> и потребление (распитие) безалкогольных энергетических напитков в общественных местах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9A6555" w:rsidRPr="009A6555" w:rsidRDefault="00393F26" w:rsidP="009A6555">
      <w:pPr>
        <w:jc w:val="both"/>
      </w:pPr>
      <w:r>
        <w:tab/>
      </w:r>
      <w:proofErr w:type="gramStart"/>
      <w:r w:rsidR="009A6555" w:rsidRPr="009A6555">
        <w:t>Рассмотрев и обсудив обращение Верховного Совета Республики Хакасия к Председателю</w:t>
      </w:r>
      <w:proofErr w:type="gramEnd"/>
      <w:r w:rsidR="009A6555" w:rsidRPr="009A6555">
        <w:t xml:space="preserve"> Правительства Российской  Федерации</w:t>
      </w:r>
      <w:r w:rsidR="009A6555" w:rsidRPr="009A6555">
        <w:br/>
        <w:t>Д.А. Медведеву по вопросу установления ограничений на розничную продажу несовершеннолетним и потребление (распитие) безалкогольных энергетических напитков в общественных местах,</w:t>
      </w:r>
      <w:r w:rsidR="009A6555" w:rsidRPr="009A6555">
        <w:rPr>
          <w:szCs w:val="28"/>
        </w:rPr>
        <w:t xml:space="preserve"> Законодательное Собрание Приморского края</w:t>
      </w:r>
      <w:r w:rsidR="009A6555" w:rsidRPr="009A6555">
        <w:t xml:space="preserve"> </w:t>
      </w:r>
    </w:p>
    <w:p w:rsidR="009A6555" w:rsidRPr="009A6555" w:rsidRDefault="009A6555" w:rsidP="009A6555">
      <w:pPr>
        <w:ind w:firstLine="720"/>
        <w:jc w:val="both"/>
      </w:pPr>
    </w:p>
    <w:p w:rsidR="009A6555" w:rsidRPr="009A6555" w:rsidRDefault="009A6555" w:rsidP="009A6555">
      <w:pPr>
        <w:jc w:val="both"/>
      </w:pPr>
      <w:r w:rsidRPr="009A6555">
        <w:t>ПОСТАНОВЛЯЕТ:</w:t>
      </w:r>
    </w:p>
    <w:p w:rsidR="009A6555" w:rsidRPr="009A6555" w:rsidRDefault="009A6555" w:rsidP="009A6555">
      <w:pPr>
        <w:ind w:firstLine="720"/>
        <w:jc w:val="both"/>
      </w:pPr>
    </w:p>
    <w:p w:rsidR="009A6555" w:rsidRPr="009A6555" w:rsidRDefault="009A6555" w:rsidP="009A6555">
      <w:pPr>
        <w:ind w:firstLine="720"/>
        <w:jc w:val="both"/>
      </w:pPr>
      <w:r w:rsidRPr="009A6555">
        <w:t>1.</w:t>
      </w:r>
      <w:r w:rsidRPr="009A6555">
        <w:rPr>
          <w:szCs w:val="28"/>
        </w:rPr>
        <w:t xml:space="preserve">Поддержать </w:t>
      </w:r>
      <w:r w:rsidRPr="009A6555">
        <w:t>обращение Верховного Совета Республики Хакасия к Председателю Правительства Российской  Федерации Д.А. Медведеву по вопросу установления ограничений на розничную продажу несовершеннолетним и потребление (распитие) безалкогольных энергетических напитков в общественных местах.</w:t>
      </w:r>
    </w:p>
    <w:p w:rsidR="009A6555" w:rsidRPr="009A6555" w:rsidRDefault="009A6555" w:rsidP="009A6555">
      <w:pPr>
        <w:ind w:firstLine="709"/>
        <w:jc w:val="both"/>
      </w:pPr>
    </w:p>
    <w:p w:rsidR="009A6555" w:rsidRPr="009A6555" w:rsidRDefault="009A6555" w:rsidP="009A6555">
      <w:pPr>
        <w:ind w:firstLine="720"/>
        <w:jc w:val="both"/>
      </w:pPr>
      <w:r w:rsidRPr="009A6555">
        <w:t xml:space="preserve">2.Направить настоящее постановление Председателю </w:t>
      </w:r>
      <w:r w:rsidRPr="009A6555">
        <w:rPr>
          <w:szCs w:val="28"/>
        </w:rPr>
        <w:t>Правительства Российской Федерации и</w:t>
      </w:r>
      <w:r w:rsidRPr="009A6555">
        <w:t xml:space="preserve"> в </w:t>
      </w:r>
      <w:r w:rsidRPr="009A6555">
        <w:rPr>
          <w:szCs w:val="28"/>
        </w:rPr>
        <w:t>Верховный Совет Республики Хакасия.</w:t>
      </w:r>
    </w:p>
    <w:p w:rsidR="009A6555" w:rsidRPr="009A6555" w:rsidRDefault="009A6555" w:rsidP="009A6555">
      <w:pPr>
        <w:ind w:firstLine="720"/>
        <w:jc w:val="both"/>
      </w:pPr>
    </w:p>
    <w:p w:rsidR="009A6555" w:rsidRPr="009A6555" w:rsidRDefault="009A6555" w:rsidP="009A6555">
      <w:pPr>
        <w:ind w:firstLine="720"/>
        <w:jc w:val="both"/>
      </w:pPr>
      <w:r w:rsidRPr="009A6555">
        <w:t>3.Настоящее постановление вступает в силу со дня его принятия.</w:t>
      </w:r>
    </w:p>
    <w:p w:rsidR="009A6555" w:rsidRPr="009A6555" w:rsidRDefault="009A6555" w:rsidP="009A6555">
      <w:pPr>
        <w:jc w:val="both"/>
      </w:pPr>
    </w:p>
    <w:p w:rsidR="009A6555" w:rsidRPr="009A6555" w:rsidRDefault="009A6555" w:rsidP="009A6555">
      <w:pPr>
        <w:jc w:val="both"/>
      </w:pPr>
    </w:p>
    <w:p w:rsidR="009A6555" w:rsidRPr="009A6555" w:rsidRDefault="009A6555" w:rsidP="009A6555">
      <w:pPr>
        <w:jc w:val="both"/>
      </w:pPr>
    </w:p>
    <w:p w:rsidR="009A6555" w:rsidRPr="009A6555" w:rsidRDefault="009A6555" w:rsidP="009A6555">
      <w:pPr>
        <w:jc w:val="both"/>
      </w:pPr>
      <w:r w:rsidRPr="009A6555">
        <w:t>Председатель</w:t>
      </w:r>
    </w:p>
    <w:p w:rsidR="00656AEC" w:rsidRPr="00656AEC" w:rsidRDefault="009A6555" w:rsidP="00D15AED">
      <w:pPr>
        <w:jc w:val="both"/>
      </w:pPr>
      <w:r w:rsidRPr="009A6555">
        <w:t xml:space="preserve">Законодательного Собрания                                                          </w:t>
      </w:r>
      <w:r w:rsidR="00DC6CCF">
        <w:t xml:space="preserve">  </w:t>
      </w:r>
      <w:bookmarkStart w:id="0" w:name="_GoBack"/>
      <w:bookmarkEnd w:id="0"/>
      <w:r w:rsidRPr="009A6555">
        <w:t>В.В. Горчаков</w:t>
      </w: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CCF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43FA6"/>
    <w:rsid w:val="00155A72"/>
    <w:rsid w:val="00155F7F"/>
    <w:rsid w:val="001603BA"/>
    <w:rsid w:val="00182AE3"/>
    <w:rsid w:val="001901F4"/>
    <w:rsid w:val="002778BE"/>
    <w:rsid w:val="00287D91"/>
    <w:rsid w:val="00293370"/>
    <w:rsid w:val="00296B0C"/>
    <w:rsid w:val="00324E9B"/>
    <w:rsid w:val="0032701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C6CCF"/>
    <w:rsid w:val="00DF01B2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C672C-CAE7-48B0-A61F-CBF99895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2015-09-30T04:59:00Z</cp:lastPrinted>
  <dcterms:created xsi:type="dcterms:W3CDTF">2015-09-30T05:12:00Z</dcterms:created>
  <dcterms:modified xsi:type="dcterms:W3CDTF">2015-09-30T05:13:00Z</dcterms:modified>
</cp:coreProperties>
</file>